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740C5" w14:textId="61777240" w:rsidR="00121771" w:rsidRPr="00121771" w:rsidRDefault="009B6DB6" w:rsidP="009B1220">
      <w:pPr>
        <w:pStyle w:val="Heading2NoTOC"/>
      </w:pPr>
      <w:bookmarkStart w:id="0" w:name="_Toc104359514"/>
      <w:bookmarkStart w:id="1" w:name="_Ref112543603"/>
      <w:r>
        <w:rPr>
          <w:noProof/>
        </w:rPr>
        <mc:AlternateContent>
          <mc:Choice Requires="wpg">
            <w:drawing>
              <wp:anchor distT="0" distB="0" distL="114300" distR="114300" simplePos="0" relativeHeight="251674624" behindDoc="0" locked="0" layoutInCell="1" allowOverlap="1" wp14:anchorId="12026B2A" wp14:editId="18370475">
                <wp:simplePos x="0" y="0"/>
                <wp:positionH relativeFrom="column">
                  <wp:posOffset>-26894</wp:posOffset>
                </wp:positionH>
                <wp:positionV relativeFrom="paragraph">
                  <wp:posOffset>-149140</wp:posOffset>
                </wp:positionV>
                <wp:extent cx="6679521" cy="1251799"/>
                <wp:effectExtent l="0" t="0" r="26670" b="5715"/>
                <wp:wrapNone/>
                <wp:docPr id="8" name="Group 8"/>
                <wp:cNvGraphicFramePr/>
                <a:graphic xmlns:a="http://schemas.openxmlformats.org/drawingml/2006/main">
                  <a:graphicData uri="http://schemas.microsoft.com/office/word/2010/wordprocessingGroup">
                    <wpg:wgp>
                      <wpg:cNvGrpSpPr/>
                      <wpg:grpSpPr>
                        <a:xfrm>
                          <a:off x="0" y="0"/>
                          <a:ext cx="6679521" cy="1251799"/>
                          <a:chOff x="0" y="391187"/>
                          <a:chExt cx="6838950" cy="1273840"/>
                        </a:xfrm>
                      </wpg:grpSpPr>
                      <pic:pic xmlns:pic="http://schemas.openxmlformats.org/drawingml/2006/picture">
                        <pic:nvPicPr>
                          <pic:cNvPr id="2" name="Picture 2" descr="Logo, company name&#10;&#10;Description automatically generated"/>
                          <pic:cNvPicPr>
                            <a:picLocks noChangeAspect="1"/>
                          </pic:cNvPicPr>
                        </pic:nvPicPr>
                        <pic:blipFill>
                          <a:blip r:embed="rId11"/>
                          <a:stretch>
                            <a:fillRect/>
                          </a:stretch>
                        </pic:blipFill>
                        <pic:spPr>
                          <a:xfrm>
                            <a:off x="27297" y="391187"/>
                            <a:ext cx="978528" cy="1172764"/>
                          </a:xfrm>
                          <a:prstGeom prst="rect">
                            <a:avLst/>
                          </a:prstGeom>
                        </pic:spPr>
                      </pic:pic>
                      <wps:wsp>
                        <wps:cNvPr id="3" name="Text Box 3"/>
                        <wps:cNvSpPr txBox="1"/>
                        <wps:spPr>
                          <a:xfrm>
                            <a:off x="1589965" y="750627"/>
                            <a:ext cx="5238750" cy="914400"/>
                          </a:xfrm>
                          <a:prstGeom prst="rect">
                            <a:avLst/>
                          </a:prstGeom>
                          <a:solidFill>
                            <a:schemeClr val="lt1"/>
                          </a:solidFill>
                          <a:ln w="6350">
                            <a:noFill/>
                          </a:ln>
                        </wps:spPr>
                        <wps:txbx>
                          <w:txbxContent>
                            <w:p w14:paraId="6B7CCF3A" w14:textId="77777777" w:rsidR="009B1220" w:rsidRPr="00121771" w:rsidRDefault="009B1220" w:rsidP="009B1220">
                              <w:pPr>
                                <w:pStyle w:val="Heading2NoTOC"/>
                              </w:pPr>
                              <w:r w:rsidRPr="00121771">
                                <w:t>Multifamily Property Tax Exemption Program</w:t>
                              </w:r>
                            </w:p>
                            <w:p w14:paraId="2E26C867" w14:textId="77777777" w:rsidR="009B1220" w:rsidRPr="00121771" w:rsidRDefault="009B1220" w:rsidP="009B1220">
                              <w:pPr>
                                <w:pStyle w:val="Heading2"/>
                              </w:pPr>
                              <w:r w:rsidRPr="00121771">
                                <w:t>Application for Conditional Certificate</w:t>
                              </w:r>
                            </w:p>
                            <w:p w14:paraId="6C09ECAD" w14:textId="77777777" w:rsidR="009B1220" w:rsidRDefault="009B12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Straight Connector 6"/>
                        <wps:cNvCnPr/>
                        <wps:spPr>
                          <a:xfrm flipV="1">
                            <a:off x="0" y="1610436"/>
                            <a:ext cx="6838950" cy="19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026B2A" id="Group 8" o:spid="_x0000_s1026" style="position:absolute;margin-left:-2.1pt;margin-top:-11.75pt;width:525.95pt;height:98.55pt;z-index:251674624;mso-width-relative:margin;mso-height-relative:margin" coordorigin=",3911" coordsize="68389,127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tAAxBZG9iZV9DTQAC/+4A&#10;DkFkb2JlAGSAAAAAAf/bAIQADAgICAkIDAkJDBELCgsRFQ8MDA8VGBMTFRMTGBEMDAwMDAwRDAwM&#10;DAwMDAwMDAwMDAwMDAwMDAwMDAwMDAwMDAENCwsNDg0QDg4QFA4ODhQUDg4ODhQRDAwMDAwREQwM&#10;DAwMDBEMDAwMDAwMDAwMDAwMDAwMDAwMDAwMDAwMDAwM/8AAEQgAoACFAwEiAAIRAQMRAf/dAAQA&#10;Cf/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BGkAAAAAUmdodGxvbmcAAAOu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RAAAAAAABAQA4QklNBBQAAAAAAAQAAAABOEJJTQQMAAAAACc+AAAAAQAAAIUAAACgAAAB&#10;kAAA+gAAACciABgAAf/Y/+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0ADEFkb2JlX0NNAAL/&#10;7gAOQWRvYmUAZIAAAAAB/9sAhAAMCAgICQgMCQkMEQsKCxEVDwwMDxUYExMVExMYEQwMDAwMDBEM&#10;DAwMDAwMDAwMDAwMDAwMDAwMDAwMDAwMDAwMAQ0LCw0ODRAODhAUDg4OFBQODg4OFBEMDAwMDBER&#10;DAwMDAwMEQwMDAwMDAwMDAwMDAwMDAwMDAwMDAwMDAwMDAz/wAARCACgAIUDASIAAhEBAxEB/90A&#10;BAAJ/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7gAOQWRvYmUAZEAAAAAB/9sAhAABAQEBAQEBAQEBAQEBAQEBAQEBAQEBAQEB&#10;AQEBAQEBAQEBAQEBAQEBAQEBAgICAgICAgICAgIDAwMDAwMDAwMDAQEBAQEBAQEBAQECAgECAgMD&#10;AwMDAwMDAwMDAwMDAwMDAwMDAwMDAwMDAwMDAwMDAwMDAwMDAwMDAwMDAwMDAwP/wAARCARpA64D&#10;AREAAhEBAxEB/90ABAB2/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1cf19+69137917r3&#10;v3Xuve/de697917rq4/33++59+69137917r3v3Xuve/de697917r3v3Xuve/de697917r3v3Xuve&#10;/de697917r3v3Xuve/de697917r3v3Xuve/de697917r3v3Xuve/de697917r3v3Xuve/de69791&#10;7r3v3Xuve/de697917r3v3XuvX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r+/de697917r3v3Xuve/de6&#10;97917r3v3Xuve/de69/h7917r3v3Xuve/de697917r3v3Xuve/de697917r3v3Xuve/de697917r&#10;3v3Xuve/de69ce/de697917r3v3Xuve/de697917r3v3Xuve/de697917r3v3XuvXv8A77/ff09+&#10;691737r3Xvfuvde9+691737r3Xvfuvde9+691737r3Xvfuvde9+691737r3Xvfuvde9+691737r3&#10;XvfuvddXHv3Xuu/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">
                <v:shape id="Picture 2" o:spid="_x0000_s1027" type="#_x0000_t75" alt="Logo, company name&#10;&#10;Description automatically generated" style="position:absolute;left:272;top:3911;width:9786;height:1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">
                  <v:imagedata r:id="rId12" o:title="Logo, company name&#10;&#10;Description automatically generated"/>
                </v:shape>
                <v:shapetype id="_x0000_t202" coordsize="21600,21600" o:spt="202" path="m,l,21600r21600,l21600,xe">
                  <v:stroke joinstyle="miter"/>
                  <v:path gradientshapeok="t" o:connecttype="rect"/>
                </v:shapetype>
                <v:shape id="Text Box 3" o:spid="_x0000_s1028" type="#_x0000_t202" style="position:absolute;left:15899;top:7506;width:5238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6B7CCF3A" w14:textId="77777777" w:rsidR="009B1220" w:rsidRPr="00121771" w:rsidRDefault="009B1220" w:rsidP="009B1220">
                        <w:pPr>
                          <w:pStyle w:val="Heading2NoTOC"/>
                        </w:pPr>
                        <w:r w:rsidRPr="00121771">
                          <w:t>Multifamily Property Tax Exemption Program</w:t>
                        </w:r>
                      </w:p>
                      <w:p w14:paraId="2E26C867" w14:textId="77777777" w:rsidR="009B1220" w:rsidRPr="00121771" w:rsidRDefault="009B1220" w:rsidP="009B1220">
                        <w:pPr>
                          <w:pStyle w:val="Heading2"/>
                        </w:pPr>
                        <w:r w:rsidRPr="00121771">
                          <w:t>Application for Conditional Certificate</w:t>
                        </w:r>
                      </w:p>
                      <w:p w14:paraId="6C09ECAD" w14:textId="77777777" w:rsidR="009B1220" w:rsidRDefault="009B1220"/>
                    </w:txbxContent>
                  </v:textbox>
                </v:shape>
                <v:line id="Straight Connector 6" o:spid="_x0000_s1029" style="position:absolute;flip:y;visibility:visible;mso-wrap-style:square" from="0,16104" to="68389,1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" strokecolor="#555 [3213]" strokeweight="1pt">
                  <v:stroke joinstyle="miter"/>
                </v:line>
              </v:group>
            </w:pict>
          </mc:Fallback>
        </mc:AlternateContent>
      </w:r>
      <w:r w:rsidR="00077BEB" w:rsidRPr="00077BEB">
        <w:t xml:space="preserve"> </w:t>
      </w:r>
      <w:bookmarkEnd w:id="0"/>
      <w:bookmarkEnd w:id="1"/>
    </w:p>
    <w:p w14:paraId="784CB3A2" w14:textId="1F36172E" w:rsidR="00121771" w:rsidRPr="00121771" w:rsidRDefault="00121771" w:rsidP="00121771"/>
    <w:p w14:paraId="65959125" w14:textId="118CCBE9" w:rsidR="00077BEB" w:rsidRDefault="00077BEB" w:rsidP="00121771">
      <w:pPr>
        <w:pStyle w:val="Heading3NoTOC"/>
      </w:pPr>
    </w:p>
    <w:p w14:paraId="4A11A807" w14:textId="77777777" w:rsidR="00372907" w:rsidRDefault="00372907" w:rsidP="00121771">
      <w:pPr>
        <w:pStyle w:val="Heading3NoTOC"/>
      </w:pPr>
    </w:p>
    <w:p w14:paraId="3194479C" w14:textId="234C8832" w:rsidR="00121771" w:rsidRPr="00121771" w:rsidRDefault="00121771" w:rsidP="00121771">
      <w:pPr>
        <w:pStyle w:val="Heading3NoTOC"/>
      </w:pPr>
      <w:r w:rsidRPr="00121771">
        <w:t>Program Overview</w:t>
      </w:r>
    </w:p>
    <w:p w14:paraId="60A31D37" w14:textId="65CBB7ED" w:rsidR="002A3521" w:rsidRPr="002A3521" w:rsidRDefault="005D3D7A" w:rsidP="002A3521">
      <w:pPr>
        <w:pStyle w:val="Bodycopy1"/>
      </w:pPr>
      <w:r>
        <w:t xml:space="preserve">The City of Sumner provides for </w:t>
      </w:r>
      <w:r w:rsidR="002A3521" w:rsidRPr="002A3521">
        <w:t>limited exemptions from ad valorem property taxation for multifamily housing in designated residential targeted areas</w:t>
      </w:r>
      <w:r>
        <w:t xml:space="preserve"> as provided for in RCW 84.14 in order</w:t>
      </w:r>
      <w:r w:rsidR="002A3521" w:rsidRPr="002A3521">
        <w:t xml:space="preserve"> to:</w:t>
      </w:r>
    </w:p>
    <w:p w14:paraId="6CA4BA84" w14:textId="35D68B97" w:rsidR="002A3521" w:rsidRPr="002A3521" w:rsidRDefault="002A3521" w:rsidP="002A3521">
      <w:pPr>
        <w:pStyle w:val="Bodycopy1"/>
      </w:pPr>
      <w:r w:rsidRPr="002A3521">
        <w:t>A.</w:t>
      </w:r>
      <w:r w:rsidR="005D3D7A">
        <w:t xml:space="preserve"> </w:t>
      </w:r>
      <w:r w:rsidRPr="002A3521">
        <w:t>Encourage increased residential opportunities, including affordable housing units, within areas of the city designated by the city council as residential targeted areas; and/or</w:t>
      </w:r>
    </w:p>
    <w:p w14:paraId="06945D9B" w14:textId="77777777" w:rsidR="002A3521" w:rsidRPr="002A3521" w:rsidRDefault="002A3521" w:rsidP="002A3521">
      <w:pPr>
        <w:pStyle w:val="Bodycopy1"/>
      </w:pPr>
      <w:r w:rsidRPr="002A3521">
        <w:t>B. Stimulate new construction or rehabilitation of existing vacant and underutilized buildings for multifamily housing in designated residential targeted areas to increase and improve housing opportunities, including affordable housing; and</w:t>
      </w:r>
    </w:p>
    <w:p w14:paraId="04D7BC55" w14:textId="77777777" w:rsidR="002A3521" w:rsidRPr="002A3521" w:rsidRDefault="002A3521" w:rsidP="002A3521">
      <w:pPr>
        <w:pStyle w:val="Bodycopy1"/>
      </w:pPr>
      <w:r w:rsidRPr="002A3521">
        <w:t>C. Assist in directing future population growth to designated residential targeted areas, thereby reducing development pressure on single-family residential neighborhoods; and</w:t>
      </w:r>
    </w:p>
    <w:p w14:paraId="6360C51F" w14:textId="77777777" w:rsidR="002A3521" w:rsidRPr="002A3521" w:rsidRDefault="002A3521" w:rsidP="002A3521">
      <w:pPr>
        <w:pStyle w:val="Bodycopy1"/>
      </w:pPr>
      <w:r w:rsidRPr="002A3521">
        <w:t>D. Achieve development densities which are more conducive to transit use in designated residential targeted areas. </w:t>
      </w:r>
    </w:p>
    <w:p w14:paraId="37B37924" w14:textId="77777777" w:rsidR="00121771" w:rsidRPr="00121771" w:rsidRDefault="00121771" w:rsidP="00121771">
      <w:pPr>
        <w:pStyle w:val="Heading3NoTOC"/>
      </w:pPr>
      <w:r w:rsidRPr="00121771">
        <w:t xml:space="preserve">Summary of Process Steps  </w:t>
      </w:r>
    </w:p>
    <w:p w14:paraId="7B3B2A53" w14:textId="3CFBEE17" w:rsidR="00121771" w:rsidRDefault="00121771" w:rsidP="00576C0C">
      <w:pPr>
        <w:pStyle w:val="ListBullet"/>
        <w:numPr>
          <w:ilvl w:val="0"/>
          <w:numId w:val="10"/>
        </w:numPr>
      </w:pPr>
      <w:r w:rsidRPr="00121771">
        <w:rPr>
          <w:rStyle w:val="BOLD"/>
        </w:rPr>
        <w:t>Pre-application meeting:</w:t>
      </w:r>
      <w:r w:rsidRPr="00121771">
        <w:t xml:space="preserve"> A meeting with staff to discuss the process and criteria is recommended prior to application.</w:t>
      </w:r>
    </w:p>
    <w:p w14:paraId="27E9C3D8" w14:textId="77777777" w:rsidR="009B6DB6" w:rsidRPr="00121771" w:rsidRDefault="009B6DB6" w:rsidP="009B6DB6">
      <w:pPr>
        <w:pStyle w:val="ListBullet"/>
        <w:numPr>
          <w:ilvl w:val="0"/>
          <w:numId w:val="0"/>
        </w:numPr>
        <w:ind w:left="360"/>
      </w:pPr>
    </w:p>
    <w:p w14:paraId="27D3A099" w14:textId="4F02318B" w:rsidR="00121771" w:rsidRDefault="00121771" w:rsidP="00576C0C">
      <w:pPr>
        <w:pStyle w:val="ListBullet"/>
        <w:numPr>
          <w:ilvl w:val="0"/>
          <w:numId w:val="10"/>
        </w:numPr>
      </w:pPr>
      <w:r w:rsidRPr="00121771">
        <w:rPr>
          <w:rStyle w:val="BOLD"/>
        </w:rPr>
        <w:t>Application:</w:t>
      </w:r>
      <w:r w:rsidRPr="00121771">
        <w:t xml:space="preserve"> Complete the attached application and submit the applicable materials listed on the form</w:t>
      </w:r>
      <w:r w:rsidR="0041716B">
        <w:t xml:space="preserve">. </w:t>
      </w:r>
      <w:r w:rsidRPr="00121771">
        <w:t xml:space="preserve">This </w:t>
      </w:r>
      <w:r w:rsidR="00DE5A19">
        <w:t>should</w:t>
      </w:r>
      <w:r w:rsidRPr="00121771">
        <w:t xml:space="preserve"> be submitted prior to applying for a building permit. </w:t>
      </w:r>
    </w:p>
    <w:p w14:paraId="68FFEB8A" w14:textId="77777777" w:rsidR="009B6DB6" w:rsidRPr="00121771" w:rsidRDefault="009B6DB6" w:rsidP="009B6DB6">
      <w:pPr>
        <w:pStyle w:val="ListBullet"/>
        <w:numPr>
          <w:ilvl w:val="0"/>
          <w:numId w:val="0"/>
        </w:numPr>
        <w:ind w:left="360"/>
      </w:pPr>
    </w:p>
    <w:p w14:paraId="7CC4DD87" w14:textId="77777777" w:rsidR="00121771" w:rsidRPr="00121771" w:rsidRDefault="00121771" w:rsidP="00576C0C">
      <w:pPr>
        <w:pStyle w:val="ListBullet"/>
        <w:numPr>
          <w:ilvl w:val="0"/>
          <w:numId w:val="10"/>
        </w:numPr>
        <w:rPr>
          <w:rStyle w:val="BOLD"/>
        </w:rPr>
      </w:pPr>
      <w:r w:rsidRPr="00121771">
        <w:rPr>
          <w:rStyle w:val="BOLD"/>
        </w:rPr>
        <w:t xml:space="preserve">Review process: </w:t>
      </w:r>
    </w:p>
    <w:p w14:paraId="27737CFB" w14:textId="2C7DC561" w:rsidR="00121771" w:rsidRPr="00121771" w:rsidRDefault="00121771" w:rsidP="00576C0C">
      <w:pPr>
        <w:pStyle w:val="ListBullet"/>
        <w:numPr>
          <w:ilvl w:val="1"/>
          <w:numId w:val="10"/>
        </w:numPr>
      </w:pPr>
      <w:r w:rsidRPr="00121771">
        <w:t xml:space="preserve">The </w:t>
      </w:r>
      <w:r w:rsidR="0041716B">
        <w:rPr>
          <w:rStyle w:val="BOLD"/>
        </w:rPr>
        <w:t xml:space="preserve">Community Development Department </w:t>
      </w:r>
      <w:r w:rsidRPr="00121771">
        <w:t xml:space="preserve">reviews the application and within 90 days determines whether it is consistent with the program criteria. </w:t>
      </w:r>
    </w:p>
    <w:p w14:paraId="148E6342" w14:textId="79C8E12B" w:rsidR="00121771" w:rsidRPr="00121771" w:rsidRDefault="00121771" w:rsidP="00576C0C">
      <w:pPr>
        <w:pStyle w:val="ListBullet"/>
        <w:numPr>
          <w:ilvl w:val="1"/>
          <w:numId w:val="10"/>
        </w:numPr>
      </w:pPr>
      <w:r w:rsidRPr="00121771">
        <w:t xml:space="preserve">If the proposal is found to be consistent, the </w:t>
      </w:r>
      <w:r w:rsidR="00125104">
        <w:rPr>
          <w:rStyle w:val="BOLD"/>
        </w:rPr>
        <w:t xml:space="preserve">Community Development Director </w:t>
      </w:r>
      <w:r w:rsidRPr="00121771">
        <w:t xml:space="preserve">may certify the project as eligible for the tax exemption. The applicant shall then enter </w:t>
      </w:r>
      <w:r w:rsidR="00125104" w:rsidRPr="00121771">
        <w:t>in</w:t>
      </w:r>
      <w:r w:rsidR="00125104">
        <w:t>to</w:t>
      </w:r>
      <w:r w:rsidRPr="00121771">
        <w:t xml:space="preserve"> a contract with the city regarding the terms and conditions of the project. </w:t>
      </w:r>
    </w:p>
    <w:p w14:paraId="358285B0" w14:textId="377C4CA6" w:rsidR="00121771" w:rsidRPr="00121771" w:rsidRDefault="00121771" w:rsidP="00576C0C">
      <w:pPr>
        <w:pStyle w:val="ListBullet"/>
        <w:numPr>
          <w:ilvl w:val="1"/>
          <w:numId w:val="10"/>
        </w:numPr>
      </w:pPr>
      <w:r w:rsidRPr="00121771">
        <w:t>Upon approval of the contract by</w:t>
      </w:r>
      <w:r w:rsidR="0033303B">
        <w:t xml:space="preserve"> the</w:t>
      </w:r>
      <w:r w:rsidRPr="00121771">
        <w:t xml:space="preserve"> </w:t>
      </w:r>
      <w:r w:rsidR="00125104">
        <w:rPr>
          <w:rStyle w:val="BOLD"/>
        </w:rPr>
        <w:t>City</w:t>
      </w:r>
      <w:r w:rsidRPr="00121771">
        <w:t>,</w:t>
      </w:r>
      <w:r w:rsidR="0033303B">
        <w:t xml:space="preserve"> the</w:t>
      </w:r>
      <w:r w:rsidRPr="00121771">
        <w:t xml:space="preserve"> </w:t>
      </w:r>
      <w:r w:rsidR="00125104">
        <w:rPr>
          <w:rStyle w:val="BOLD"/>
        </w:rPr>
        <w:t xml:space="preserve">Community Development </w:t>
      </w:r>
      <w:r w:rsidR="00705D57" w:rsidRPr="00705D57">
        <w:rPr>
          <w:rStyle w:val="BOLD"/>
        </w:rPr>
        <w:t>Director</w:t>
      </w:r>
      <w:r w:rsidRPr="00121771">
        <w:t xml:space="preserve"> issues a Conditional Certificate of Tax Exemption. The Conditional Certificate expires three </w:t>
      </w:r>
      <w:r w:rsidR="009D3B35">
        <w:t xml:space="preserve">(3) </w:t>
      </w:r>
      <w:r w:rsidRPr="00121771">
        <w:t xml:space="preserve">years from the date of approval unless an extension is granted. </w:t>
      </w:r>
    </w:p>
    <w:p w14:paraId="6B4F78F1" w14:textId="0398FD78" w:rsidR="00121771" w:rsidRDefault="00121771" w:rsidP="00576C0C">
      <w:pPr>
        <w:pStyle w:val="ListBullet"/>
        <w:numPr>
          <w:ilvl w:val="1"/>
          <w:numId w:val="10"/>
        </w:numPr>
      </w:pPr>
      <w:r w:rsidRPr="00121771">
        <w:t xml:space="preserve">If the </w:t>
      </w:r>
      <w:r w:rsidR="0033303B">
        <w:rPr>
          <w:rStyle w:val="BOLD"/>
        </w:rPr>
        <w:t xml:space="preserve">Community Development Director </w:t>
      </w:r>
      <w:r w:rsidRPr="00121771">
        <w:t xml:space="preserve">denies the eligibility for tax exemption, the applicant may file an appeal within 30 days of receipt of notice. The </w:t>
      </w:r>
      <w:r w:rsidR="0033303B">
        <w:rPr>
          <w:rStyle w:val="BOLD"/>
        </w:rPr>
        <w:t>City Council</w:t>
      </w:r>
      <w:r w:rsidRPr="00121771">
        <w:t xml:space="preserve"> decides the appeal.</w:t>
      </w:r>
    </w:p>
    <w:p w14:paraId="1F409BD1" w14:textId="77777777" w:rsidR="009B6DB6" w:rsidRPr="00121771" w:rsidRDefault="009B6DB6" w:rsidP="009B6DB6">
      <w:pPr>
        <w:pStyle w:val="ListBullet"/>
        <w:numPr>
          <w:ilvl w:val="0"/>
          <w:numId w:val="0"/>
        </w:numPr>
        <w:ind w:left="720"/>
      </w:pPr>
    </w:p>
    <w:p w14:paraId="62DFA4BE" w14:textId="5F6064A3" w:rsidR="00121771" w:rsidRPr="00121771" w:rsidRDefault="00121771" w:rsidP="00576C0C">
      <w:pPr>
        <w:pStyle w:val="ListBullet"/>
        <w:numPr>
          <w:ilvl w:val="0"/>
          <w:numId w:val="10"/>
        </w:numPr>
      </w:pPr>
      <w:r w:rsidRPr="00121771">
        <w:rPr>
          <w:rStyle w:val="BOLD"/>
        </w:rPr>
        <w:t>Application for final certificate:</w:t>
      </w:r>
      <w:r w:rsidRPr="00121771">
        <w:t xml:space="preserve"> Upon completion of the improvements agreed upon in the contract between the applicant and the city and upon issuance of a temporary or permanent certificate of occupancy, the applicant may request a Final Certificate of Tax Exemption. The applicant must file with the </w:t>
      </w:r>
      <w:r w:rsidR="0033303B">
        <w:rPr>
          <w:rStyle w:val="BOLD"/>
        </w:rPr>
        <w:t xml:space="preserve">Community Development </w:t>
      </w:r>
      <w:r w:rsidR="00705D57" w:rsidRPr="00705D57">
        <w:rPr>
          <w:rStyle w:val="BOLD"/>
        </w:rPr>
        <w:t>D</w:t>
      </w:r>
      <w:r w:rsidRPr="00705D57">
        <w:rPr>
          <w:rStyle w:val="BOLD"/>
        </w:rPr>
        <w:t>epartment</w:t>
      </w:r>
      <w:r w:rsidRPr="00121771">
        <w:t xml:space="preserve"> the following: </w:t>
      </w:r>
    </w:p>
    <w:p w14:paraId="38BFFC25" w14:textId="77777777" w:rsidR="00121771" w:rsidRPr="00121771" w:rsidRDefault="00121771" w:rsidP="00576C0C">
      <w:pPr>
        <w:pStyle w:val="ListBullet"/>
        <w:numPr>
          <w:ilvl w:val="1"/>
          <w:numId w:val="10"/>
        </w:numPr>
      </w:pPr>
      <w:r w:rsidRPr="00121771">
        <w:lastRenderedPageBreak/>
        <w:t>A statement of expenditures made with respect to each multifamily housing unit and the total expenditures made with respect to the entire property.</w:t>
      </w:r>
    </w:p>
    <w:p w14:paraId="3838D93B" w14:textId="77777777" w:rsidR="00121771" w:rsidRPr="00121771" w:rsidRDefault="00121771" w:rsidP="00576C0C">
      <w:pPr>
        <w:pStyle w:val="ListBullet"/>
        <w:numPr>
          <w:ilvl w:val="1"/>
          <w:numId w:val="10"/>
        </w:numPr>
      </w:pPr>
      <w:r w:rsidRPr="00121771">
        <w:t>A description of the completed work with evidence of final city inspection of all work completed and a statement of qualification for the exemption.</w:t>
      </w:r>
    </w:p>
    <w:p w14:paraId="77F27257" w14:textId="5A5ADB7E" w:rsidR="00121771" w:rsidRPr="00121771" w:rsidRDefault="00121771" w:rsidP="00576C0C">
      <w:pPr>
        <w:pStyle w:val="ListBullet"/>
        <w:numPr>
          <w:ilvl w:val="1"/>
          <w:numId w:val="10"/>
        </w:numPr>
      </w:pPr>
      <w:r w:rsidRPr="00121771">
        <w:t>A statement that the work was completed within the required three-year</w:t>
      </w:r>
      <w:r w:rsidR="009D3B35">
        <w:t xml:space="preserve"> </w:t>
      </w:r>
      <w:r w:rsidRPr="00121771">
        <w:t>period or any authorized extension.</w:t>
      </w:r>
    </w:p>
    <w:p w14:paraId="2B195F81" w14:textId="1001A240" w:rsidR="00121771" w:rsidRDefault="00121771" w:rsidP="00576C0C">
      <w:pPr>
        <w:pStyle w:val="ListBullet"/>
        <w:numPr>
          <w:ilvl w:val="1"/>
          <w:numId w:val="10"/>
        </w:numPr>
      </w:pPr>
      <w:r w:rsidRPr="00121771">
        <w:t>If applicable, a statement that the project meets the affordability requirements.</w:t>
      </w:r>
    </w:p>
    <w:p w14:paraId="0771A0EC" w14:textId="6FD21D08" w:rsidR="00121771" w:rsidRPr="00121771" w:rsidRDefault="00121771" w:rsidP="00705D57">
      <w:pPr>
        <w:pStyle w:val="Bodycopy1Indent"/>
      </w:pPr>
      <w:r w:rsidRPr="00121771">
        <w:t xml:space="preserve">Within 30 days of receipt of all materials required for the Final Certificate, the </w:t>
      </w:r>
      <w:r w:rsidR="0033303B">
        <w:t>Community Development Director</w:t>
      </w:r>
      <w:r w:rsidRPr="00121771">
        <w:t xml:space="preserve"> determines whether the project has been completed in accordance with the contract.</w:t>
      </w:r>
    </w:p>
    <w:p w14:paraId="2D373508" w14:textId="77777777" w:rsidR="00121771" w:rsidRPr="00121771" w:rsidRDefault="00121771" w:rsidP="00576C0C">
      <w:pPr>
        <w:pStyle w:val="ListBullet"/>
        <w:numPr>
          <w:ilvl w:val="0"/>
          <w:numId w:val="10"/>
        </w:numPr>
        <w:rPr>
          <w:rStyle w:val="BOLD"/>
        </w:rPr>
      </w:pPr>
      <w:r w:rsidRPr="00121771">
        <w:rPr>
          <w:rStyle w:val="BOLD"/>
        </w:rPr>
        <w:t xml:space="preserve">Issuance of final certificate. </w:t>
      </w:r>
      <w:r w:rsidRPr="00121771">
        <w:rPr>
          <w:rStyle w:val="BOLD"/>
        </w:rPr>
        <w:tab/>
      </w:r>
    </w:p>
    <w:p w14:paraId="39FA4FB2" w14:textId="0C1EFA52" w:rsidR="00121771" w:rsidRPr="00121771" w:rsidRDefault="00121771" w:rsidP="00576C0C">
      <w:pPr>
        <w:pStyle w:val="ListBullet"/>
        <w:numPr>
          <w:ilvl w:val="1"/>
          <w:numId w:val="10"/>
        </w:numPr>
      </w:pPr>
      <w:r w:rsidRPr="00121771">
        <w:t xml:space="preserve">If approved, the </w:t>
      </w:r>
      <w:r w:rsidR="00A83396">
        <w:t>Community Development Director</w:t>
      </w:r>
      <w:r w:rsidRPr="00121771">
        <w:t xml:space="preserve"> files a Final Certificate of Exemption with the </w:t>
      </w:r>
      <w:r w:rsidR="00A83396">
        <w:t>Pierce County A</w:t>
      </w:r>
      <w:r w:rsidRPr="00121771">
        <w:t xml:space="preserve">ssessor. </w:t>
      </w:r>
    </w:p>
    <w:p w14:paraId="52D026B2" w14:textId="2FC97A88" w:rsidR="00121771" w:rsidRDefault="00121771" w:rsidP="00576C0C">
      <w:pPr>
        <w:pStyle w:val="ListBullet"/>
        <w:numPr>
          <w:ilvl w:val="1"/>
          <w:numId w:val="10"/>
        </w:numPr>
      </w:pPr>
      <w:r w:rsidRPr="00121771">
        <w:t xml:space="preserve">If denied, </w:t>
      </w:r>
      <w:r w:rsidR="00A83396">
        <w:t>the applicant may file an appeal to the hearing examiner pursuant to SMC 18.56 within 14 days of issuance of the denial of a Final Certificate of Exemption. No appeal to the City Council is provided from the hearing examiner's decision, but may file an appeal to Pierce County Superior Court</w:t>
      </w:r>
      <w:r w:rsidRPr="00121771">
        <w:t>.</w:t>
      </w:r>
    </w:p>
    <w:p w14:paraId="5F6E84C7" w14:textId="77777777" w:rsidR="00661996" w:rsidRPr="00121771" w:rsidRDefault="00661996" w:rsidP="00661996">
      <w:pPr>
        <w:pStyle w:val="ListBullet"/>
        <w:numPr>
          <w:ilvl w:val="0"/>
          <w:numId w:val="0"/>
        </w:numPr>
        <w:ind w:left="720"/>
      </w:pPr>
    </w:p>
    <w:p w14:paraId="16695C00" w14:textId="4127D2A9" w:rsidR="00121771" w:rsidRPr="00121771" w:rsidRDefault="00121771" w:rsidP="00576C0C">
      <w:pPr>
        <w:pStyle w:val="ListBullet"/>
        <w:numPr>
          <w:ilvl w:val="0"/>
          <w:numId w:val="10"/>
        </w:numPr>
      </w:pPr>
      <w:bookmarkStart w:id="2" w:name="_Hlk113375698"/>
      <w:r w:rsidRPr="00121771">
        <w:rPr>
          <w:rStyle w:val="BOLD"/>
        </w:rPr>
        <w:t>Annual compliance review.</w:t>
      </w:r>
      <w:r w:rsidRPr="00121771">
        <w:t xml:space="preserve"> </w:t>
      </w:r>
    </w:p>
    <w:p w14:paraId="01BEBE4D" w14:textId="4BD35AC0" w:rsidR="00661996" w:rsidRPr="00661996" w:rsidRDefault="00661996" w:rsidP="00661996">
      <w:pPr>
        <w:pStyle w:val="ListParagraph"/>
        <w:ind w:left="360"/>
      </w:pPr>
      <w:r w:rsidRPr="00661996">
        <w:t>Within 30 calendar days after the first anniversary of the date of filing the final certificate of tax exemption and each year for the tax exemption period, the property owner shall be required to file a notarized declaration with the director indicating the following:</w:t>
      </w:r>
    </w:p>
    <w:p w14:paraId="0D9731C5" w14:textId="77B5A553" w:rsidR="00661996" w:rsidRPr="00661996" w:rsidRDefault="00661996" w:rsidP="00661996">
      <w:pPr>
        <w:pStyle w:val="ListParagraph"/>
        <w:numPr>
          <w:ilvl w:val="1"/>
          <w:numId w:val="10"/>
        </w:numPr>
      </w:pPr>
      <w:r w:rsidRPr="00661996">
        <w:t>A statement of occupancy and vacancy of the multifamily units during the previous 12 months;</w:t>
      </w:r>
    </w:p>
    <w:p w14:paraId="7C5D02F8" w14:textId="5FD8AB1A" w:rsidR="00661996" w:rsidRPr="00661996" w:rsidRDefault="00661996" w:rsidP="00661996">
      <w:pPr>
        <w:pStyle w:val="ListParagraph"/>
        <w:numPr>
          <w:ilvl w:val="1"/>
          <w:numId w:val="10"/>
        </w:numPr>
      </w:pPr>
      <w:r w:rsidRPr="00661996">
        <w:t>A certification by the owner that the property has not changed use and, if applicable, that the property has been in compliance with the affordable housing requirements as described in RCW </w:t>
      </w:r>
      <w:hyperlink r:id="rId13" w:tgtFrame="_blank" w:history="1">
        <w:r w:rsidRPr="00661996">
          <w:rPr>
            <w:rStyle w:val="Hyperlink"/>
          </w:rPr>
          <w:t>84.14.020</w:t>
        </w:r>
      </w:hyperlink>
      <w:r w:rsidRPr="00661996">
        <w:t> since the date of the certificate approved by the city;</w:t>
      </w:r>
    </w:p>
    <w:p w14:paraId="1747E1FA" w14:textId="461313E6" w:rsidR="00661996" w:rsidRPr="00661996" w:rsidRDefault="00661996" w:rsidP="00661996">
      <w:pPr>
        <w:pStyle w:val="ListParagraph"/>
        <w:numPr>
          <w:ilvl w:val="1"/>
          <w:numId w:val="10"/>
        </w:numPr>
      </w:pPr>
      <w:r w:rsidRPr="00661996">
        <w:t>A description of changes or improvements constructed after issuance of the certificate of tax exemption; and</w:t>
      </w:r>
    </w:p>
    <w:p w14:paraId="3BB4ED4A" w14:textId="617F460F" w:rsidR="00661996" w:rsidRPr="00661996" w:rsidRDefault="00661996" w:rsidP="00661996">
      <w:pPr>
        <w:pStyle w:val="ListParagraph"/>
        <w:numPr>
          <w:ilvl w:val="1"/>
          <w:numId w:val="10"/>
        </w:numPr>
      </w:pPr>
      <w:r w:rsidRPr="00661996">
        <w:t>Any information needed by the city to file its report pursuant to subsection (</w:t>
      </w:r>
      <w:r w:rsidR="001E0275">
        <w:t>b</w:t>
      </w:r>
      <w:r w:rsidRPr="00661996">
        <w:t>) of this section and any additional information requested by the city in regards to the units receiving a tax exemption.</w:t>
      </w:r>
    </w:p>
    <w:bookmarkEnd w:id="2"/>
    <w:p w14:paraId="56AB8039" w14:textId="77777777" w:rsidR="00121771" w:rsidRPr="00121771" w:rsidRDefault="00121771" w:rsidP="00121771">
      <w:pPr>
        <w:pStyle w:val="Heading3NoTOC"/>
      </w:pPr>
      <w:r w:rsidRPr="00121771">
        <w:t xml:space="preserve">Project Eligibility Checklist </w:t>
      </w:r>
    </w:p>
    <w:p w14:paraId="0C62FE66" w14:textId="77777777" w:rsidR="00121771" w:rsidRPr="00121771" w:rsidRDefault="00121771" w:rsidP="00121771">
      <w:pPr>
        <w:pStyle w:val="Bodycopy1"/>
      </w:pPr>
      <w:r w:rsidRPr="00121771">
        <w:t>The proposed project:</w:t>
      </w:r>
    </w:p>
    <w:p w14:paraId="4CC653EA" w14:textId="278CCE56" w:rsidR="00121771" w:rsidRPr="00121771" w:rsidRDefault="00121771" w:rsidP="00121771">
      <w:pPr>
        <w:pStyle w:val="ListBullet"/>
      </w:pPr>
      <w:r w:rsidRPr="00121771">
        <w:t>Is in a designated residential targeted area.</w:t>
      </w:r>
    </w:p>
    <w:p w14:paraId="6F8E0F12" w14:textId="1753C03C" w:rsidR="00121771" w:rsidRPr="00121771" w:rsidRDefault="00121771" w:rsidP="00121771">
      <w:pPr>
        <w:pStyle w:val="ListBullet"/>
      </w:pPr>
      <w:r w:rsidRPr="00121771">
        <w:t>Does not displace any existing residential tenants from the property proposed for development without providing residents with comparable housing and opportunities to relocate.</w:t>
      </w:r>
    </w:p>
    <w:p w14:paraId="37E5284A" w14:textId="66FBEE60" w:rsidR="00121771" w:rsidRPr="00121771" w:rsidRDefault="00121771" w:rsidP="00121771">
      <w:pPr>
        <w:pStyle w:val="ListBullet"/>
      </w:pPr>
      <w:r w:rsidRPr="00121771">
        <w:t xml:space="preserve">Is a multi-family or mixed-use project, which is at minimum 50% housing and provides at minimum four </w:t>
      </w:r>
      <w:r w:rsidR="00705D57">
        <w:t xml:space="preserve">(4) </w:t>
      </w:r>
      <w:r w:rsidRPr="00121771">
        <w:t>new dwelling units.</w:t>
      </w:r>
    </w:p>
    <w:p w14:paraId="6D47775F" w14:textId="4055D308" w:rsidR="00121771" w:rsidRPr="00121771" w:rsidRDefault="00121771" w:rsidP="00121771">
      <w:pPr>
        <w:pStyle w:val="ListBullet"/>
      </w:pPr>
      <w:r w:rsidRPr="00121771">
        <w:t>Will be completed within three years from the effective date of the city council approved Conditional Contract of Tax Exemption</w:t>
      </w:r>
      <w:r w:rsidR="00D1360A">
        <w:t>, with the possibility of an extension under the ordinance.</w:t>
      </w:r>
      <w:r w:rsidRPr="00121771">
        <w:t xml:space="preserve"> </w:t>
      </w:r>
    </w:p>
    <w:p w14:paraId="2E488A4F" w14:textId="77777777" w:rsidR="00DE5A19" w:rsidRDefault="00DE5A19" w:rsidP="00121771">
      <w:pPr>
        <w:pStyle w:val="Heading3NoTOC"/>
      </w:pPr>
    </w:p>
    <w:p w14:paraId="7671DC6D" w14:textId="77777777" w:rsidR="00DE5A19" w:rsidRDefault="00DE5A19" w:rsidP="00121771">
      <w:pPr>
        <w:pStyle w:val="Heading3NoTOC"/>
      </w:pPr>
    </w:p>
    <w:p w14:paraId="69BB6534" w14:textId="2FEEC7C0" w:rsidR="00121771" w:rsidRPr="00121771" w:rsidRDefault="00121771" w:rsidP="00121771">
      <w:pPr>
        <w:pStyle w:val="Heading3NoTOC"/>
      </w:pPr>
      <w:r w:rsidRPr="00121771">
        <w:lastRenderedPageBreak/>
        <w:t>Applicant</w:t>
      </w:r>
    </w:p>
    <w:p w14:paraId="55267918" w14:textId="6289DE41" w:rsidR="00121771" w:rsidRPr="00121771" w:rsidRDefault="00121771" w:rsidP="00121771">
      <w:pPr>
        <w:pStyle w:val="Bodycopy1"/>
      </w:pPr>
      <w:r w:rsidRPr="00121771">
        <w:t>Name: ________________________________________________________</w:t>
      </w:r>
      <w:r w:rsidR="00705D57">
        <w:t>__</w:t>
      </w:r>
      <w:r w:rsidRPr="00121771">
        <w:t>______</w:t>
      </w:r>
      <w:r w:rsidR="00705D57" w:rsidRPr="00121771">
        <w:t>______________</w:t>
      </w:r>
      <w:r w:rsidRPr="00121771">
        <w:t>______________</w:t>
      </w:r>
    </w:p>
    <w:p w14:paraId="40007B90" w14:textId="059FE7BD" w:rsidR="00121771" w:rsidRPr="00121771" w:rsidRDefault="00121771" w:rsidP="00121771">
      <w:pPr>
        <w:pStyle w:val="Bodycopy1"/>
      </w:pPr>
      <w:r w:rsidRPr="00121771">
        <w:t>Mailing Address: ________________________________________________________</w:t>
      </w:r>
      <w:r w:rsidR="00705D57" w:rsidRPr="00121771">
        <w:t>______________</w:t>
      </w:r>
      <w:r w:rsidRPr="00121771">
        <w:t>____________</w:t>
      </w:r>
    </w:p>
    <w:p w14:paraId="6D912817" w14:textId="429267AB" w:rsidR="00121771" w:rsidRPr="00121771" w:rsidRDefault="00121771" w:rsidP="00121771">
      <w:pPr>
        <w:pStyle w:val="Bodycopy1"/>
      </w:pPr>
      <w:r w:rsidRPr="00121771">
        <w:t>Phone: ________________________________________ Email Address: __________</w:t>
      </w:r>
      <w:r w:rsidR="00705D57" w:rsidRPr="00121771">
        <w:t>______________</w:t>
      </w:r>
      <w:r w:rsidRPr="00121771">
        <w:t>____________</w:t>
      </w:r>
    </w:p>
    <w:p w14:paraId="74BBDFF5" w14:textId="77777777" w:rsidR="00121771" w:rsidRPr="00121771" w:rsidRDefault="00121771" w:rsidP="00121771">
      <w:pPr>
        <w:pStyle w:val="Heading3NoTOC"/>
      </w:pPr>
      <w:r w:rsidRPr="00121771">
        <w:t>Owner</w:t>
      </w:r>
    </w:p>
    <w:p w14:paraId="668B9F88" w14:textId="0F802830" w:rsidR="00121771" w:rsidRPr="00121771" w:rsidRDefault="00121771" w:rsidP="00121771">
      <w:pPr>
        <w:pStyle w:val="Bodycopy1"/>
      </w:pPr>
      <w:r w:rsidRPr="00121771">
        <w:t>Name: _______________________________________________________________</w:t>
      </w:r>
      <w:r w:rsidR="00705D57">
        <w:t>__</w:t>
      </w:r>
      <w:r w:rsidRPr="00121771">
        <w:t>__</w:t>
      </w:r>
      <w:r w:rsidR="00705D57" w:rsidRPr="00121771">
        <w:t>______________</w:t>
      </w:r>
      <w:r w:rsidRPr="00121771">
        <w:t>___________</w:t>
      </w:r>
    </w:p>
    <w:p w14:paraId="1574030B" w14:textId="0428800F" w:rsidR="00121771" w:rsidRPr="00121771" w:rsidRDefault="00121771" w:rsidP="00121771">
      <w:pPr>
        <w:pStyle w:val="Bodycopy1"/>
      </w:pPr>
      <w:r w:rsidRPr="00121771">
        <w:t>Mailing Address: _______________________________________________________</w:t>
      </w:r>
      <w:r w:rsidR="00705D57" w:rsidRPr="00121771">
        <w:t>______________</w:t>
      </w:r>
      <w:r w:rsidRPr="00121771">
        <w:t>_____________</w:t>
      </w:r>
    </w:p>
    <w:p w14:paraId="1EA58049" w14:textId="2B981348" w:rsidR="00121771" w:rsidRPr="00121771" w:rsidRDefault="00121771" w:rsidP="00121771">
      <w:pPr>
        <w:pStyle w:val="Bodycopy1"/>
      </w:pPr>
      <w:r w:rsidRPr="00121771">
        <w:t>Phone: ________________________________________ Email Address: ________</w:t>
      </w:r>
      <w:r w:rsidR="00705D57" w:rsidRPr="00121771">
        <w:t>______________</w:t>
      </w:r>
      <w:r w:rsidRPr="00121771">
        <w:t>_______</w:t>
      </w:r>
      <w:r w:rsidR="00705D57">
        <w:t>_</w:t>
      </w:r>
      <w:r w:rsidRPr="00121771">
        <w:t>______</w:t>
      </w:r>
    </w:p>
    <w:p w14:paraId="4E372857" w14:textId="6D39FB09" w:rsidR="00121771" w:rsidRPr="00121771" w:rsidRDefault="00121771" w:rsidP="00121771">
      <w:pPr>
        <w:pStyle w:val="Heading3NoTOC"/>
      </w:pPr>
      <w:r w:rsidRPr="00121771">
        <w:t>Project Information</w:t>
      </w:r>
    </w:p>
    <w:p w14:paraId="351377CF" w14:textId="1015B39C" w:rsidR="00121771" w:rsidRPr="00121771" w:rsidRDefault="00121771" w:rsidP="00121771">
      <w:pPr>
        <w:pStyle w:val="Bodycopy1"/>
      </w:pPr>
      <w:r w:rsidRPr="00121771">
        <w:t>Project Address: __________________________________________________________</w:t>
      </w:r>
      <w:r w:rsidR="00705D57" w:rsidRPr="00121771">
        <w:t>______________</w:t>
      </w:r>
      <w:r w:rsidR="00705D57">
        <w:t>_</w:t>
      </w:r>
      <w:r w:rsidRPr="00121771">
        <w:t>__________</w:t>
      </w:r>
    </w:p>
    <w:p w14:paraId="46E810BF" w14:textId="23626050" w:rsidR="00121771" w:rsidRPr="00121771" w:rsidRDefault="00121771" w:rsidP="00121771">
      <w:pPr>
        <w:pStyle w:val="Bodycopy1"/>
      </w:pPr>
      <w:r w:rsidRPr="00121771">
        <w:t>Tax Assessor Parcel Number(s): _________________________________________</w:t>
      </w:r>
      <w:r w:rsidR="00705D57">
        <w:t>_</w:t>
      </w:r>
      <w:r w:rsidRPr="00121771">
        <w:t>_</w:t>
      </w:r>
      <w:r w:rsidR="00705D57" w:rsidRPr="00121771">
        <w:t>______________</w:t>
      </w:r>
      <w:r w:rsidRPr="00121771">
        <w:t>__________</w:t>
      </w:r>
    </w:p>
    <w:p w14:paraId="4FD75357" w14:textId="27EF537B" w:rsidR="00121771" w:rsidRPr="00121771" w:rsidRDefault="00121771" w:rsidP="00121771">
      <w:pPr>
        <w:pStyle w:val="Bodycopy1"/>
      </w:pPr>
      <w:r w:rsidRPr="00121771">
        <w:t>Project Name: ___________________________________________________________</w:t>
      </w:r>
      <w:r w:rsidR="00705D57">
        <w:t>_</w:t>
      </w:r>
      <w:r w:rsidRPr="00121771">
        <w:t>____</w:t>
      </w:r>
      <w:r w:rsidR="00705D57" w:rsidRPr="00121771">
        <w:t>______________</w:t>
      </w:r>
      <w:r w:rsidRPr="00121771">
        <w:t>_______</w:t>
      </w:r>
    </w:p>
    <w:p w14:paraId="12A51649" w14:textId="053A79BF" w:rsidR="00121771" w:rsidRDefault="00121771" w:rsidP="00121771">
      <w:pPr>
        <w:pStyle w:val="Bodycopy1"/>
      </w:pPr>
      <w:r w:rsidRPr="00121771">
        <w:t>Residential targeted area where project will be located: ____________</w:t>
      </w:r>
      <w:r w:rsidR="00705D57">
        <w:t>_______</w:t>
      </w:r>
      <w:r w:rsidRPr="00121771">
        <w:t>_____</w:t>
      </w:r>
      <w:r w:rsidR="00431D9B">
        <w:t>__________</w:t>
      </w:r>
      <w:r w:rsidRPr="00121771">
        <w:t>___________</w:t>
      </w:r>
    </w:p>
    <w:p w14:paraId="0DDB778E" w14:textId="378645B9" w:rsidR="00121771" w:rsidRPr="00121771" w:rsidRDefault="00121771" w:rsidP="00121771">
      <w:pPr>
        <w:pStyle w:val="Bodycopy1"/>
      </w:pPr>
      <w:r w:rsidRPr="00121771">
        <w:t>Description of the project, including all uses in the proposed building and on-site amenities:</w:t>
      </w:r>
    </w:p>
    <w:p w14:paraId="6254B4A7" w14:textId="59BB8BE2" w:rsidR="00121771" w:rsidRPr="00121771" w:rsidRDefault="00121771" w:rsidP="00121771">
      <w:pPr>
        <w:pStyle w:val="Bodycopy1"/>
      </w:pPr>
      <w:r w:rsidRPr="00121771">
        <w:rPr>
          <w:noProof/>
        </w:rPr>
        <mc:AlternateContent>
          <mc:Choice Requires="wps">
            <w:drawing>
              <wp:inline distT="0" distB="0" distL="0" distR="0" wp14:anchorId="12886856" wp14:editId="0ABDA63C">
                <wp:extent cx="6316980" cy="1567180"/>
                <wp:effectExtent l="0" t="0" r="26670" b="13970"/>
                <wp:docPr id="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1567180"/>
                        </a:xfrm>
                        <a:prstGeom prst="rect">
                          <a:avLst/>
                        </a:prstGeom>
                        <a:solidFill>
                          <a:srgbClr val="FFFFFF"/>
                        </a:solidFill>
                        <a:ln w="9525">
                          <a:solidFill>
                            <a:srgbClr val="000000"/>
                          </a:solidFill>
                          <a:miter lim="800000"/>
                          <a:headEnd/>
                          <a:tailEnd/>
                        </a:ln>
                      </wps:spPr>
                      <wps:txbx>
                        <w:txbxContent>
                          <w:p w14:paraId="08F3F64F" w14:textId="77777777" w:rsidR="00121771" w:rsidRPr="00F27094" w:rsidRDefault="00121771" w:rsidP="00121771">
                            <w:pPr>
                              <w:rPr>
                                <w:rFonts w:ascii="Arial" w:hAnsi="Arial" w:cs="Arial"/>
                                <w:color w:val="auto"/>
                              </w:rPr>
                            </w:pPr>
                          </w:p>
                        </w:txbxContent>
                      </wps:txbx>
                      <wps:bodyPr rot="0" vert="horz" wrap="square" lIns="91440" tIns="45720" rIns="91440" bIns="45720" anchor="t" anchorCtr="0">
                        <a:noAutofit/>
                      </wps:bodyPr>
                    </wps:wsp>
                  </a:graphicData>
                </a:graphic>
              </wp:inline>
            </w:drawing>
          </mc:Choice>
          <mc:Fallback>
            <w:pict>
              <v:shape w14:anchorId="12886856" id="Text Box 2" o:spid="_x0000_s1030" type="#_x0000_t202" alt="&quot;&quot;" style="width:497.4pt;height:1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">
                <v:textbox>
                  <w:txbxContent>
                    <w:p w14:paraId="08F3F64F" w14:textId="77777777" w:rsidR="00121771" w:rsidRPr="00F27094" w:rsidRDefault="00121771" w:rsidP="00121771">
                      <w:pPr>
                        <w:rPr>
                          <w:rFonts w:ascii="Arial" w:hAnsi="Arial" w:cs="Arial"/>
                          <w:color w:val="auto"/>
                        </w:rPr>
                      </w:pPr>
                    </w:p>
                  </w:txbxContent>
                </v:textbox>
                <w10:anchorlock/>
              </v:shape>
            </w:pict>
          </mc:Fallback>
        </mc:AlternateContent>
      </w:r>
    </w:p>
    <w:p w14:paraId="66A3451B" w14:textId="77930A56" w:rsidR="00121771" w:rsidRPr="00121771" w:rsidRDefault="00121771" w:rsidP="00121771">
      <w:pPr>
        <w:pStyle w:val="Bodycopy1"/>
      </w:pPr>
      <w:r w:rsidRPr="00121771">
        <w:t xml:space="preserve">Total number of dwelling units proposed: </w:t>
      </w:r>
      <w:r w:rsidRPr="00121771">
        <w:softHyphen/>
      </w:r>
      <w:r w:rsidRPr="00121771">
        <w:softHyphen/>
      </w:r>
      <w:r w:rsidRPr="00121771">
        <w:softHyphen/>
      </w:r>
      <w:r w:rsidRPr="00121771">
        <w:softHyphen/>
      </w:r>
      <w:r w:rsidRPr="00121771">
        <w:softHyphen/>
      </w:r>
      <w:r w:rsidRPr="00121771">
        <w:softHyphen/>
      </w:r>
      <w:r w:rsidRPr="00121771">
        <w:softHyphen/>
      </w:r>
      <w:r w:rsidRPr="00121771">
        <w:softHyphen/>
      </w:r>
      <w:r w:rsidRPr="00121771">
        <w:softHyphen/>
      </w:r>
      <w:r w:rsidRPr="00121771">
        <w:softHyphen/>
      </w:r>
      <w:r w:rsidRPr="00121771">
        <w:softHyphen/>
      </w:r>
      <w:r w:rsidRPr="00121771">
        <w:softHyphen/>
      </w:r>
      <w:r w:rsidRPr="00121771">
        <w:softHyphen/>
      </w:r>
      <w:r w:rsidRPr="00121771">
        <w:softHyphen/>
      </w:r>
      <w:r w:rsidRPr="00121771">
        <w:softHyphen/>
        <w:t>___________________________</w:t>
      </w:r>
      <w:r w:rsidR="00705D57" w:rsidRPr="00121771">
        <w:t>__________</w:t>
      </w:r>
      <w:r w:rsidR="00705D57">
        <w:t>_</w:t>
      </w:r>
      <w:r w:rsidRPr="00121771">
        <w:t>_____________________</w:t>
      </w:r>
    </w:p>
    <w:p w14:paraId="527645C8" w14:textId="31C5C59F" w:rsidR="00121771" w:rsidRPr="004F7112" w:rsidRDefault="00121771" w:rsidP="00121771">
      <w:pPr>
        <w:pStyle w:val="Bodycopy1"/>
        <w:rPr>
          <w:rStyle w:val="BOLD"/>
        </w:rPr>
      </w:pPr>
      <w:r w:rsidRPr="004F7112">
        <w:rPr>
          <w:rStyle w:val="BOLD"/>
        </w:rPr>
        <w:t>Term of tax exemption requested</w:t>
      </w:r>
      <w:r w:rsidR="009B6DB6">
        <w:rPr>
          <w:rStyle w:val="BOLD"/>
        </w:rPr>
        <w:t xml:space="preserve"> (check one)</w:t>
      </w:r>
      <w:r w:rsidRPr="004F7112">
        <w:rPr>
          <w:rStyle w:val="BOLD"/>
        </w:rPr>
        <w:t xml:space="preserve">: </w:t>
      </w:r>
    </w:p>
    <w:p w14:paraId="1E5FF09C" w14:textId="0B96AF34" w:rsidR="00121771" w:rsidRPr="00121771" w:rsidRDefault="00121771" w:rsidP="00705D57">
      <w:pPr>
        <w:pStyle w:val="ListBullet"/>
      </w:pPr>
      <w:r w:rsidRPr="00121771">
        <w:t>8-year</w:t>
      </w:r>
    </w:p>
    <w:p w14:paraId="12F65175" w14:textId="2FCD725A" w:rsidR="00121771" w:rsidRPr="00121771" w:rsidRDefault="00705D57" w:rsidP="00661996">
      <w:pPr>
        <w:pStyle w:val="ListBullet"/>
      </w:pPr>
      <w:r>
        <w:t>1</w:t>
      </w:r>
      <w:r w:rsidR="00121771" w:rsidRPr="00121771">
        <w:t>2-yea</w:t>
      </w:r>
      <w:r w:rsidR="00716A1E">
        <w:t>r</w:t>
      </w:r>
    </w:p>
    <w:p w14:paraId="20785BF5" w14:textId="7B2F8771" w:rsidR="00121771" w:rsidRPr="00121771" w:rsidRDefault="00121771" w:rsidP="00121771">
      <w:pPr>
        <w:pStyle w:val="Bodycopy1"/>
      </w:pPr>
      <w:r w:rsidRPr="00121771">
        <w:t>Number of units for which a tax exemption is requested: ____________________________</w:t>
      </w:r>
      <w:r w:rsidR="00705D57" w:rsidRPr="00121771">
        <w:t>_______</w:t>
      </w:r>
      <w:r w:rsidRPr="00121771">
        <w:t>_________</w:t>
      </w:r>
    </w:p>
    <w:p w14:paraId="1431CAAE" w14:textId="346BBF7D" w:rsidR="00121771" w:rsidRPr="00121771" w:rsidRDefault="00121771" w:rsidP="00121771">
      <w:pPr>
        <w:pStyle w:val="Bodycopy1"/>
      </w:pPr>
      <w:r w:rsidRPr="00121771">
        <w:t>Estimated total project cost: ____________________________________________</w:t>
      </w:r>
      <w:r w:rsidR="00705D57" w:rsidRPr="00121771">
        <w:t>______</w:t>
      </w:r>
      <w:r w:rsidR="00705D57">
        <w:t>___________</w:t>
      </w:r>
      <w:r w:rsidRPr="00121771">
        <w:t>__________</w:t>
      </w:r>
    </w:p>
    <w:p w14:paraId="55393D5E" w14:textId="1E002205" w:rsidR="00121771" w:rsidRPr="00121771" w:rsidRDefault="00121771" w:rsidP="00121771">
      <w:pPr>
        <w:pStyle w:val="Bodycopy1"/>
      </w:pPr>
      <w:r w:rsidRPr="00121771">
        <w:t>Expected start date: ______________________ Expected completion date: ___________________</w:t>
      </w:r>
      <w:r w:rsidR="00705D57">
        <w:t>_________</w:t>
      </w:r>
      <w:r w:rsidRPr="00121771">
        <w:t>__</w:t>
      </w:r>
    </w:p>
    <w:p w14:paraId="7F240B2B" w14:textId="77777777" w:rsidR="00DE5A19" w:rsidRDefault="00DE5A19" w:rsidP="00121771">
      <w:pPr>
        <w:pStyle w:val="Bodycopy1"/>
        <w:rPr>
          <w:rStyle w:val="BOLD"/>
        </w:rPr>
      </w:pPr>
    </w:p>
    <w:p w14:paraId="0FF415EB" w14:textId="09222CF9" w:rsidR="00121771" w:rsidRPr="004F7112" w:rsidRDefault="00121771" w:rsidP="00121771">
      <w:pPr>
        <w:pStyle w:val="Bodycopy1"/>
        <w:rPr>
          <w:rStyle w:val="BOLD"/>
        </w:rPr>
      </w:pPr>
      <w:r w:rsidRPr="004F7112">
        <w:rPr>
          <w:rStyle w:val="BOLD"/>
        </w:rPr>
        <w:lastRenderedPageBreak/>
        <w:t>Type of project</w:t>
      </w:r>
      <w:r w:rsidR="009B6DB6">
        <w:rPr>
          <w:rStyle w:val="BOLD"/>
        </w:rPr>
        <w:t xml:space="preserve"> (check one)</w:t>
      </w:r>
      <w:r w:rsidRPr="004F7112">
        <w:rPr>
          <w:rStyle w:val="BOLD"/>
        </w:rPr>
        <w:t xml:space="preserve">: </w:t>
      </w:r>
    </w:p>
    <w:p w14:paraId="21F998E3" w14:textId="31034BDC" w:rsidR="00121771" w:rsidRPr="00121771" w:rsidRDefault="00121771" w:rsidP="004F7112">
      <w:pPr>
        <w:pStyle w:val="ListBullet"/>
      </w:pPr>
      <w:r w:rsidRPr="00121771">
        <w:t>New construction</w:t>
      </w:r>
    </w:p>
    <w:p w14:paraId="7F6AFEFF" w14:textId="47B01A23" w:rsidR="00121771" w:rsidRPr="00121771" w:rsidRDefault="00121771" w:rsidP="004F7112">
      <w:pPr>
        <w:pStyle w:val="ListBullet"/>
      </w:pPr>
      <w:r w:rsidRPr="00121771">
        <w:t>Conversion of existing structure</w:t>
      </w:r>
    </w:p>
    <w:p w14:paraId="46C5883A" w14:textId="5419E183" w:rsidR="00121771" w:rsidRPr="00121771" w:rsidRDefault="00121771" w:rsidP="004F7112">
      <w:pPr>
        <w:pStyle w:val="ListBullet"/>
      </w:pPr>
      <w:r w:rsidRPr="00121771">
        <w:t>Rehabilitation of multifamily structure</w:t>
      </w:r>
    </w:p>
    <w:p w14:paraId="23080232" w14:textId="77777777" w:rsidR="00121771" w:rsidRPr="004F7112" w:rsidRDefault="00121771" w:rsidP="00121771">
      <w:pPr>
        <w:pStyle w:val="Bodycopy1"/>
        <w:rPr>
          <w:rStyle w:val="BOLD"/>
        </w:rPr>
      </w:pPr>
      <w:r w:rsidRPr="004F7112">
        <w:rPr>
          <w:rStyle w:val="BOLD"/>
        </w:rPr>
        <w:t>If the project is to rehabilitate existing units:</w:t>
      </w:r>
    </w:p>
    <w:p w14:paraId="05490BF0" w14:textId="2D5BB93C" w:rsidR="00121771" w:rsidRPr="00121771" w:rsidRDefault="00121771" w:rsidP="00121771">
      <w:pPr>
        <w:pStyle w:val="Bodycopy1"/>
      </w:pPr>
      <w:r w:rsidRPr="00121771">
        <w:t>How long have the units been vacant: _______________________</w:t>
      </w:r>
      <w:r w:rsidR="004F7112">
        <w:t>___________</w:t>
      </w:r>
      <w:r w:rsidRPr="00121771">
        <w:t>____________________________</w:t>
      </w:r>
    </w:p>
    <w:p w14:paraId="5E5BAC82" w14:textId="5E7F3E48" w:rsidR="00121771" w:rsidRDefault="00121771" w:rsidP="00121771">
      <w:pPr>
        <w:pStyle w:val="Bodycopy1"/>
      </w:pPr>
      <w:r w:rsidRPr="00121771">
        <w:t>If the units are occupied, how will the applicant provide existing tenants with relocation assistance: ________________________________________________________</w:t>
      </w:r>
      <w:r w:rsidR="004F7112">
        <w:t>_________________</w:t>
      </w:r>
      <w:r w:rsidRPr="00121771">
        <w:t>__________________________</w:t>
      </w:r>
    </w:p>
    <w:tbl>
      <w:tblPr>
        <w:tblStyle w:val="TableGrid"/>
        <w:tblW w:w="10165" w:type="dxa"/>
        <w:tblLook w:val="04A0" w:firstRow="1" w:lastRow="0" w:firstColumn="1" w:lastColumn="0" w:noHBand="0" w:noVBand="1"/>
      </w:tblPr>
      <w:tblGrid>
        <w:gridCol w:w="4847"/>
        <w:gridCol w:w="1063"/>
        <w:gridCol w:w="1064"/>
        <w:gridCol w:w="1063"/>
        <w:gridCol w:w="1064"/>
        <w:gridCol w:w="1064"/>
      </w:tblGrid>
      <w:tr w:rsidR="000934D7" w:rsidRPr="00C04B81" w14:paraId="1237B431" w14:textId="77777777" w:rsidTr="00F10F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52985396" w14:textId="77777777" w:rsidR="000934D7" w:rsidRPr="000934D7" w:rsidRDefault="000934D7" w:rsidP="000934D7">
            <w:pPr>
              <w:pStyle w:val="Subheading1White"/>
            </w:pPr>
            <w:r>
              <w:t>Proposed</w:t>
            </w:r>
            <w:r w:rsidRPr="000934D7">
              <w:t xml:space="preserve"> Dwelling Units</w:t>
            </w:r>
          </w:p>
        </w:tc>
        <w:tc>
          <w:tcPr>
            <w:tcW w:w="1063" w:type="dxa"/>
          </w:tcPr>
          <w:p w14:paraId="38CB848C" w14:textId="77777777" w:rsidR="000934D7" w:rsidRPr="000934D7" w:rsidRDefault="000934D7" w:rsidP="000934D7">
            <w:pPr>
              <w:pStyle w:val="Subheading1White"/>
              <w:cnfStyle w:val="100000000000" w:firstRow="1" w:lastRow="0" w:firstColumn="0" w:lastColumn="0" w:oddVBand="0" w:evenVBand="0" w:oddHBand="0" w:evenHBand="0" w:firstRowFirstColumn="0" w:firstRowLastColumn="0" w:lastRowFirstColumn="0" w:lastRowLastColumn="0"/>
            </w:pPr>
            <w:r w:rsidRPr="00121771">
              <w:t>Studio</w:t>
            </w:r>
          </w:p>
        </w:tc>
        <w:tc>
          <w:tcPr>
            <w:tcW w:w="1064" w:type="dxa"/>
          </w:tcPr>
          <w:p w14:paraId="72A8CDA4" w14:textId="77777777" w:rsidR="000934D7" w:rsidRPr="000934D7" w:rsidRDefault="000934D7" w:rsidP="000934D7">
            <w:pPr>
              <w:pStyle w:val="Subheading1White"/>
              <w:cnfStyle w:val="100000000000" w:firstRow="1" w:lastRow="0" w:firstColumn="0" w:lastColumn="0" w:oddVBand="0" w:evenVBand="0" w:oddHBand="0" w:evenHBand="0" w:firstRowFirstColumn="0" w:firstRowLastColumn="0" w:lastRowFirstColumn="0" w:lastRowLastColumn="0"/>
            </w:pPr>
            <w:r w:rsidRPr="00121771">
              <w:t>1-</w:t>
            </w:r>
            <w:r w:rsidRPr="000934D7">
              <w:t>BR</w:t>
            </w:r>
          </w:p>
        </w:tc>
        <w:tc>
          <w:tcPr>
            <w:tcW w:w="1063" w:type="dxa"/>
          </w:tcPr>
          <w:p w14:paraId="50E6042A" w14:textId="77777777" w:rsidR="000934D7" w:rsidRPr="000934D7" w:rsidRDefault="000934D7" w:rsidP="000934D7">
            <w:pPr>
              <w:pStyle w:val="Subheading1White"/>
              <w:cnfStyle w:val="100000000000" w:firstRow="1" w:lastRow="0" w:firstColumn="0" w:lastColumn="0" w:oddVBand="0" w:evenVBand="0" w:oddHBand="0" w:evenHBand="0" w:firstRowFirstColumn="0" w:firstRowLastColumn="0" w:lastRowFirstColumn="0" w:lastRowLastColumn="0"/>
            </w:pPr>
            <w:r w:rsidRPr="00121771">
              <w:t>2-</w:t>
            </w:r>
            <w:r w:rsidRPr="000934D7">
              <w:t>BR</w:t>
            </w:r>
          </w:p>
        </w:tc>
        <w:tc>
          <w:tcPr>
            <w:tcW w:w="1064" w:type="dxa"/>
          </w:tcPr>
          <w:p w14:paraId="233A9534" w14:textId="77777777" w:rsidR="000934D7" w:rsidRPr="000934D7" w:rsidRDefault="000934D7" w:rsidP="000934D7">
            <w:pPr>
              <w:pStyle w:val="Subheading1White"/>
              <w:cnfStyle w:val="100000000000" w:firstRow="1" w:lastRow="0" w:firstColumn="0" w:lastColumn="0" w:oddVBand="0" w:evenVBand="0" w:oddHBand="0" w:evenHBand="0" w:firstRowFirstColumn="0" w:firstRowLastColumn="0" w:lastRowFirstColumn="0" w:lastRowLastColumn="0"/>
            </w:pPr>
            <w:r w:rsidRPr="00121771">
              <w:t>3-</w:t>
            </w:r>
            <w:r w:rsidRPr="000934D7">
              <w:t>BR+</w:t>
            </w:r>
          </w:p>
        </w:tc>
        <w:tc>
          <w:tcPr>
            <w:tcW w:w="1064" w:type="dxa"/>
          </w:tcPr>
          <w:p w14:paraId="197AAC7B" w14:textId="77777777" w:rsidR="000934D7" w:rsidRPr="000934D7" w:rsidRDefault="000934D7" w:rsidP="000934D7">
            <w:pPr>
              <w:pStyle w:val="Subheading1White"/>
              <w:cnfStyle w:val="100000000000" w:firstRow="1" w:lastRow="0" w:firstColumn="0" w:lastColumn="0" w:oddVBand="0" w:evenVBand="0" w:oddHBand="0" w:evenHBand="0" w:firstRowFirstColumn="0" w:firstRowLastColumn="0" w:lastRowFirstColumn="0" w:lastRowLastColumn="0"/>
            </w:pPr>
            <w:r w:rsidRPr="00121771">
              <w:t>Total units</w:t>
            </w:r>
          </w:p>
        </w:tc>
      </w:tr>
      <w:tr w:rsidR="000934D7" w:rsidRPr="00C04B81" w14:paraId="62703C87"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7E08768B" w14:textId="77777777" w:rsidR="000934D7" w:rsidRPr="000934D7" w:rsidRDefault="000934D7" w:rsidP="000934D7">
            <w:pPr>
              <w:pStyle w:val="TableContentAlignCentered"/>
            </w:pPr>
            <w:r w:rsidRPr="00121771">
              <w:t>Number of income-restricted units</w:t>
            </w:r>
            <w:r w:rsidRPr="000934D7">
              <w:br/>
            </w:r>
          </w:p>
        </w:tc>
        <w:tc>
          <w:tcPr>
            <w:tcW w:w="1063" w:type="dxa"/>
          </w:tcPr>
          <w:p w14:paraId="25B89BEC"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36427617"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3" w:type="dxa"/>
          </w:tcPr>
          <w:p w14:paraId="2EB92387"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0F94BD59"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5830C7DD"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r>
      <w:tr w:rsidR="000934D7" w:rsidRPr="00C04B81" w14:paraId="74791DCB"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06CEFFAE" w14:textId="77777777" w:rsidR="000934D7" w:rsidRPr="000934D7" w:rsidRDefault="000934D7" w:rsidP="000934D7">
            <w:pPr>
              <w:pStyle w:val="TableContentAlignCentered"/>
            </w:pPr>
            <w:r w:rsidRPr="00121771">
              <w:t>Number of market-rate units</w:t>
            </w:r>
            <w:r w:rsidRPr="000934D7">
              <w:br/>
            </w:r>
          </w:p>
        </w:tc>
        <w:tc>
          <w:tcPr>
            <w:tcW w:w="1063" w:type="dxa"/>
          </w:tcPr>
          <w:p w14:paraId="4E337A9F"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27F3F962"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3" w:type="dxa"/>
          </w:tcPr>
          <w:p w14:paraId="55B2F35A"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4D2E99DD"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0FD188C8"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r>
      <w:tr w:rsidR="000934D7" w:rsidRPr="00C04B81" w14:paraId="6A001867"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6578FD57" w14:textId="77777777" w:rsidR="000934D7" w:rsidRPr="000934D7" w:rsidRDefault="000934D7" w:rsidP="000934D7">
            <w:pPr>
              <w:pStyle w:val="TableContentAlignCentered"/>
            </w:pPr>
            <w:r w:rsidRPr="00121771">
              <w:t>Average monthly rent (income-restricted)</w:t>
            </w:r>
            <w:r w:rsidRPr="000934D7">
              <w:br/>
            </w:r>
          </w:p>
        </w:tc>
        <w:tc>
          <w:tcPr>
            <w:tcW w:w="1063" w:type="dxa"/>
          </w:tcPr>
          <w:p w14:paraId="6D9BD18A"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0DC27A4C"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3" w:type="dxa"/>
          </w:tcPr>
          <w:p w14:paraId="78DA5D18"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6C32575B"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624E1ECA"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r>
      <w:tr w:rsidR="000934D7" w:rsidRPr="00C04B81" w14:paraId="5ABA1E78"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20B50C46" w14:textId="77777777" w:rsidR="000934D7" w:rsidRPr="000934D7" w:rsidRDefault="000934D7" w:rsidP="000934D7">
            <w:pPr>
              <w:pStyle w:val="TableContentAlignCentered"/>
            </w:pPr>
            <w:r w:rsidRPr="00121771">
              <w:t>Average monthly rent (market-rate)</w:t>
            </w:r>
            <w:r w:rsidRPr="000934D7">
              <w:br/>
            </w:r>
          </w:p>
        </w:tc>
        <w:tc>
          <w:tcPr>
            <w:tcW w:w="1063" w:type="dxa"/>
          </w:tcPr>
          <w:p w14:paraId="5CA49FA3"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328D119F"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3" w:type="dxa"/>
          </w:tcPr>
          <w:p w14:paraId="68E9DFB2"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6F378ED2"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416F025A"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r>
      <w:tr w:rsidR="000934D7" w:rsidRPr="00C04B81" w14:paraId="6377DD3B"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312FD163" w14:textId="50D0C885" w:rsidR="000934D7" w:rsidRPr="000934D7" w:rsidRDefault="000934D7" w:rsidP="000934D7">
            <w:pPr>
              <w:pStyle w:val="TableContentAlignCentered"/>
            </w:pPr>
            <w:r w:rsidRPr="00121771">
              <w:t xml:space="preserve">Average unit </w:t>
            </w:r>
            <w:r w:rsidRPr="000934D7">
              <w:t>size (</w:t>
            </w:r>
            <w:r w:rsidR="00392C3A">
              <w:t>sf</w:t>
            </w:r>
            <w:r w:rsidRPr="000934D7">
              <w:t>)</w:t>
            </w:r>
            <w:r w:rsidRPr="000934D7">
              <w:br/>
            </w:r>
          </w:p>
        </w:tc>
        <w:tc>
          <w:tcPr>
            <w:tcW w:w="1063" w:type="dxa"/>
          </w:tcPr>
          <w:p w14:paraId="12809D1B"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6B17DBFD"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3" w:type="dxa"/>
          </w:tcPr>
          <w:p w14:paraId="0D5F682F"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202C7C83"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65B17239"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r>
      <w:tr w:rsidR="000934D7" w:rsidRPr="00C04B81" w14:paraId="2581B7D2"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086F0930" w14:textId="77777777" w:rsidR="000934D7" w:rsidRPr="000934D7" w:rsidRDefault="000934D7" w:rsidP="000934D7">
            <w:pPr>
              <w:pStyle w:val="TableContentAlignCentered"/>
            </w:pPr>
            <w:r w:rsidRPr="00121771">
              <w:t>Development cost per unit</w:t>
            </w:r>
            <w:r w:rsidRPr="000934D7">
              <w:br/>
            </w:r>
          </w:p>
        </w:tc>
        <w:tc>
          <w:tcPr>
            <w:tcW w:w="1063" w:type="dxa"/>
          </w:tcPr>
          <w:p w14:paraId="26C0275E"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34B30C14"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3" w:type="dxa"/>
          </w:tcPr>
          <w:p w14:paraId="53E32751"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4C683647"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54F71231"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r>
      <w:tr w:rsidR="000934D7" w:rsidRPr="00C04B81" w14:paraId="259E6985"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7C75BAD8" w14:textId="77777777" w:rsidR="000934D7" w:rsidRPr="000934D7" w:rsidRDefault="000934D7" w:rsidP="000934D7">
            <w:pPr>
              <w:pStyle w:val="TableContentAlignCentered"/>
            </w:pPr>
            <w:r w:rsidRPr="00121771">
              <w:t>Number of units vacant for 12 months or more*</w:t>
            </w:r>
            <w:r w:rsidRPr="000934D7">
              <w:br/>
            </w:r>
          </w:p>
        </w:tc>
        <w:tc>
          <w:tcPr>
            <w:tcW w:w="1063" w:type="dxa"/>
          </w:tcPr>
          <w:p w14:paraId="4B8DDC37"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1C460B9D"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3" w:type="dxa"/>
          </w:tcPr>
          <w:p w14:paraId="46385383"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79E89B62"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6B9DF3C9" w14:textId="77777777" w:rsidR="000934D7" w:rsidRPr="00121771" w:rsidRDefault="000934D7" w:rsidP="000934D7">
            <w:pPr>
              <w:pStyle w:val="TableContentAlignCentered"/>
              <w:cnfStyle w:val="000000100000" w:firstRow="0" w:lastRow="0" w:firstColumn="0" w:lastColumn="0" w:oddVBand="0" w:evenVBand="0" w:oddHBand="1" w:evenHBand="0" w:firstRowFirstColumn="0" w:firstRowLastColumn="0" w:lastRowFirstColumn="0" w:lastRowLastColumn="0"/>
            </w:pPr>
          </w:p>
        </w:tc>
      </w:tr>
      <w:tr w:rsidR="000934D7" w:rsidRPr="00C04B81" w14:paraId="70C37FCC"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4942E4C3" w14:textId="77777777" w:rsidR="000934D7" w:rsidRPr="000934D7" w:rsidRDefault="000934D7" w:rsidP="000934D7">
            <w:pPr>
              <w:pStyle w:val="TableContentAlignCentered"/>
            </w:pPr>
            <w:r w:rsidRPr="00121771">
              <w:t>Number of units that are currently occupied*</w:t>
            </w:r>
            <w:r w:rsidRPr="000934D7">
              <w:br/>
            </w:r>
          </w:p>
        </w:tc>
        <w:tc>
          <w:tcPr>
            <w:tcW w:w="1063" w:type="dxa"/>
          </w:tcPr>
          <w:p w14:paraId="264EF7B1"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3E80F587"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3" w:type="dxa"/>
          </w:tcPr>
          <w:p w14:paraId="745806AB"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7004CB06"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02ED9D98" w14:textId="77777777" w:rsidR="000934D7" w:rsidRPr="00121771" w:rsidRDefault="000934D7" w:rsidP="000934D7">
            <w:pPr>
              <w:pStyle w:val="TableContentAlignCentered"/>
              <w:cnfStyle w:val="000000010000" w:firstRow="0" w:lastRow="0" w:firstColumn="0" w:lastColumn="0" w:oddVBand="0" w:evenVBand="0" w:oddHBand="0" w:evenHBand="1" w:firstRowFirstColumn="0" w:firstRowLastColumn="0" w:lastRowFirstColumn="0" w:lastRowLastColumn="0"/>
            </w:pPr>
          </w:p>
        </w:tc>
      </w:tr>
    </w:tbl>
    <w:p w14:paraId="3FA26E72" w14:textId="77777777" w:rsidR="00121771" w:rsidRPr="00121771" w:rsidRDefault="00121771" w:rsidP="00121771">
      <w:pPr>
        <w:pStyle w:val="Bodycopy1"/>
      </w:pPr>
      <w:r w:rsidRPr="00121771">
        <w:t>* To complete if applicant will rehabilitate existing units</w:t>
      </w:r>
    </w:p>
    <w:p w14:paraId="5573EE05" w14:textId="42900DCF" w:rsidR="00121771" w:rsidRPr="00121771" w:rsidRDefault="00121771" w:rsidP="00121771">
      <w:pPr>
        <w:pStyle w:val="Bodycopy1"/>
      </w:pPr>
      <w:r w:rsidRPr="00121771">
        <w:t>Total site area: ______________________________________________________</w:t>
      </w:r>
      <w:r w:rsidR="004F7112">
        <w:t>________________</w:t>
      </w:r>
      <w:r w:rsidRPr="00121771">
        <w:t>_______________</w:t>
      </w:r>
    </w:p>
    <w:p w14:paraId="5B7F1127" w14:textId="1366B84F" w:rsidR="00121771" w:rsidRPr="00121771" w:rsidRDefault="00121771" w:rsidP="00121771">
      <w:pPr>
        <w:pStyle w:val="Bodycopy1"/>
      </w:pPr>
      <w:r w:rsidRPr="00121771">
        <w:t>Proposed density: _________________________________________</w:t>
      </w:r>
      <w:r w:rsidR="004F7112">
        <w:t>_______________</w:t>
      </w:r>
      <w:r w:rsidRPr="00121771">
        <w:t>__________________________</w:t>
      </w:r>
    </w:p>
    <w:p w14:paraId="34C1EF1E" w14:textId="34BC2B4E" w:rsidR="00121771" w:rsidRPr="00121771" w:rsidRDefault="00121771" w:rsidP="00121771">
      <w:pPr>
        <w:pStyle w:val="Bodycopy1"/>
      </w:pPr>
      <w:r w:rsidRPr="00121771">
        <w:t>Non-residential floor area: __________________________________________________</w:t>
      </w:r>
      <w:r w:rsidR="004F7112">
        <w:t>_____________</w:t>
      </w:r>
      <w:r w:rsidRPr="00121771">
        <w:t>___________</w:t>
      </w:r>
    </w:p>
    <w:p w14:paraId="0EFF2599" w14:textId="16E37095" w:rsidR="00121771" w:rsidRPr="00121771" w:rsidRDefault="00121771" w:rsidP="00121771">
      <w:pPr>
        <w:pStyle w:val="Bodycopy1"/>
      </w:pPr>
      <w:r w:rsidRPr="00121771">
        <w:t>Detail on residential and non-residential parking area: ____________________________</w:t>
      </w:r>
      <w:r w:rsidR="004F7112">
        <w:t>_________</w:t>
      </w:r>
      <w:r w:rsidRPr="00121771">
        <w:t>___________</w:t>
      </w:r>
    </w:p>
    <w:p w14:paraId="6D520DEF" w14:textId="11065CFA" w:rsidR="00121771" w:rsidRPr="00121771" w:rsidRDefault="00121771" w:rsidP="004F7112">
      <w:pPr>
        <w:pStyle w:val="Heading3NoTOC"/>
      </w:pPr>
      <w:r w:rsidRPr="00121771">
        <w:t>Affordability</w:t>
      </w:r>
    </w:p>
    <w:p w14:paraId="1CE83E73" w14:textId="0B857094" w:rsidR="004F7112" w:rsidRDefault="00121771" w:rsidP="00121771">
      <w:pPr>
        <w:pStyle w:val="Bodycopy1"/>
      </w:pPr>
      <w:r w:rsidRPr="00121771">
        <w:t>For projects seeking a 12-year exemption or any program with affordability requirements</w:t>
      </w:r>
      <w:r w:rsidR="004F7112">
        <w:t>:</w:t>
      </w:r>
    </w:p>
    <w:tbl>
      <w:tblPr>
        <w:tblStyle w:val="TableGrid"/>
        <w:tblW w:w="10165" w:type="dxa"/>
        <w:tblLook w:val="04A0" w:firstRow="1" w:lastRow="0" w:firstColumn="1" w:lastColumn="0" w:noHBand="0" w:noVBand="1"/>
      </w:tblPr>
      <w:tblGrid>
        <w:gridCol w:w="4847"/>
        <w:gridCol w:w="1063"/>
        <w:gridCol w:w="1064"/>
        <w:gridCol w:w="1063"/>
        <w:gridCol w:w="1064"/>
        <w:gridCol w:w="1064"/>
      </w:tblGrid>
      <w:tr w:rsidR="004F7112" w:rsidRPr="00121771" w14:paraId="43E39567" w14:textId="77777777" w:rsidTr="00F10F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68F59EF0" w14:textId="77777777" w:rsidR="004F7112" w:rsidRPr="004F7112" w:rsidRDefault="004F7112" w:rsidP="004F7112">
            <w:pPr>
              <w:pStyle w:val="Subheading1White"/>
            </w:pPr>
            <w:r>
              <w:t>Proposed</w:t>
            </w:r>
            <w:r w:rsidRPr="004F7112">
              <w:t xml:space="preserve"> Dwelling Units</w:t>
            </w:r>
          </w:p>
        </w:tc>
        <w:tc>
          <w:tcPr>
            <w:tcW w:w="1063" w:type="dxa"/>
          </w:tcPr>
          <w:p w14:paraId="31DF462A" w14:textId="77777777" w:rsidR="004F7112" w:rsidRPr="004F7112" w:rsidRDefault="004F7112" w:rsidP="004F7112">
            <w:pPr>
              <w:pStyle w:val="Subheading1White"/>
              <w:cnfStyle w:val="100000000000" w:firstRow="1" w:lastRow="0" w:firstColumn="0" w:lastColumn="0" w:oddVBand="0" w:evenVBand="0" w:oddHBand="0" w:evenHBand="0" w:firstRowFirstColumn="0" w:firstRowLastColumn="0" w:lastRowFirstColumn="0" w:lastRowLastColumn="0"/>
            </w:pPr>
            <w:r w:rsidRPr="00121771">
              <w:t>Studio</w:t>
            </w:r>
          </w:p>
        </w:tc>
        <w:tc>
          <w:tcPr>
            <w:tcW w:w="1064" w:type="dxa"/>
          </w:tcPr>
          <w:p w14:paraId="5D937F17" w14:textId="77777777" w:rsidR="004F7112" w:rsidRPr="004F7112" w:rsidRDefault="004F7112" w:rsidP="004F7112">
            <w:pPr>
              <w:pStyle w:val="Subheading1White"/>
              <w:cnfStyle w:val="100000000000" w:firstRow="1" w:lastRow="0" w:firstColumn="0" w:lastColumn="0" w:oddVBand="0" w:evenVBand="0" w:oddHBand="0" w:evenHBand="0" w:firstRowFirstColumn="0" w:firstRowLastColumn="0" w:lastRowFirstColumn="0" w:lastRowLastColumn="0"/>
            </w:pPr>
            <w:r w:rsidRPr="00121771">
              <w:t>1-</w:t>
            </w:r>
            <w:r w:rsidRPr="004F7112">
              <w:t>BR</w:t>
            </w:r>
          </w:p>
        </w:tc>
        <w:tc>
          <w:tcPr>
            <w:tcW w:w="1063" w:type="dxa"/>
          </w:tcPr>
          <w:p w14:paraId="7E7F7A48" w14:textId="77777777" w:rsidR="004F7112" w:rsidRPr="004F7112" w:rsidRDefault="004F7112" w:rsidP="004F7112">
            <w:pPr>
              <w:pStyle w:val="Subheading1White"/>
              <w:cnfStyle w:val="100000000000" w:firstRow="1" w:lastRow="0" w:firstColumn="0" w:lastColumn="0" w:oddVBand="0" w:evenVBand="0" w:oddHBand="0" w:evenHBand="0" w:firstRowFirstColumn="0" w:firstRowLastColumn="0" w:lastRowFirstColumn="0" w:lastRowLastColumn="0"/>
            </w:pPr>
            <w:r w:rsidRPr="00121771">
              <w:t>2-</w:t>
            </w:r>
            <w:r w:rsidRPr="004F7112">
              <w:t>BR</w:t>
            </w:r>
          </w:p>
        </w:tc>
        <w:tc>
          <w:tcPr>
            <w:tcW w:w="1064" w:type="dxa"/>
          </w:tcPr>
          <w:p w14:paraId="7B830FB1" w14:textId="77777777" w:rsidR="004F7112" w:rsidRPr="004F7112" w:rsidRDefault="004F7112" w:rsidP="004F7112">
            <w:pPr>
              <w:pStyle w:val="Subheading1White"/>
              <w:cnfStyle w:val="100000000000" w:firstRow="1" w:lastRow="0" w:firstColumn="0" w:lastColumn="0" w:oddVBand="0" w:evenVBand="0" w:oddHBand="0" w:evenHBand="0" w:firstRowFirstColumn="0" w:firstRowLastColumn="0" w:lastRowFirstColumn="0" w:lastRowLastColumn="0"/>
            </w:pPr>
            <w:r w:rsidRPr="00121771">
              <w:t>3-</w:t>
            </w:r>
            <w:r w:rsidRPr="004F7112">
              <w:t>BR+</w:t>
            </w:r>
          </w:p>
        </w:tc>
        <w:tc>
          <w:tcPr>
            <w:tcW w:w="1064" w:type="dxa"/>
          </w:tcPr>
          <w:p w14:paraId="6DFDFD19" w14:textId="77777777" w:rsidR="004F7112" w:rsidRPr="004F7112" w:rsidRDefault="004F7112" w:rsidP="004F7112">
            <w:pPr>
              <w:pStyle w:val="Subheading1White"/>
              <w:cnfStyle w:val="100000000000" w:firstRow="1" w:lastRow="0" w:firstColumn="0" w:lastColumn="0" w:oddVBand="0" w:evenVBand="0" w:oddHBand="0" w:evenHBand="0" w:firstRowFirstColumn="0" w:firstRowLastColumn="0" w:lastRowFirstColumn="0" w:lastRowLastColumn="0"/>
            </w:pPr>
            <w:r w:rsidRPr="00121771">
              <w:t>Total units</w:t>
            </w:r>
          </w:p>
        </w:tc>
      </w:tr>
      <w:tr w:rsidR="004F7112" w:rsidRPr="00121771" w14:paraId="19B209EE"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0CE76ADC" w14:textId="3624E948" w:rsidR="004F7112" w:rsidRPr="004F7112" w:rsidRDefault="004F7112" w:rsidP="004F7112">
            <w:pPr>
              <w:pStyle w:val="TableContentAlignCentered"/>
            </w:pPr>
            <w:r w:rsidRPr="004F7112">
              <w:t>Number of income-restricted units</w:t>
            </w:r>
            <w:r>
              <w:br/>
            </w:r>
          </w:p>
        </w:tc>
        <w:tc>
          <w:tcPr>
            <w:tcW w:w="1063" w:type="dxa"/>
          </w:tcPr>
          <w:p w14:paraId="24FB369E" w14:textId="77777777" w:rsidR="004F7112" w:rsidRPr="004F7112" w:rsidRDefault="004F7112" w:rsidP="004F7112">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546B03D2" w14:textId="77777777" w:rsidR="004F7112" w:rsidRPr="004F7112" w:rsidRDefault="004F7112" w:rsidP="004F7112">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3" w:type="dxa"/>
          </w:tcPr>
          <w:p w14:paraId="287E6083" w14:textId="77777777" w:rsidR="004F7112" w:rsidRPr="004F7112" w:rsidRDefault="004F7112" w:rsidP="004F7112">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13495789" w14:textId="77777777" w:rsidR="004F7112" w:rsidRPr="004F7112" w:rsidRDefault="004F7112" w:rsidP="004F7112">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7FAFE35B" w14:textId="77777777" w:rsidR="004F7112" w:rsidRPr="004F7112" w:rsidRDefault="004F7112" w:rsidP="004F7112">
            <w:pPr>
              <w:pStyle w:val="TableContentAlignCentered"/>
              <w:cnfStyle w:val="000000100000" w:firstRow="0" w:lastRow="0" w:firstColumn="0" w:lastColumn="0" w:oddVBand="0" w:evenVBand="0" w:oddHBand="1" w:evenHBand="0" w:firstRowFirstColumn="0" w:firstRowLastColumn="0" w:lastRowFirstColumn="0" w:lastRowLastColumn="0"/>
            </w:pPr>
          </w:p>
        </w:tc>
      </w:tr>
      <w:tr w:rsidR="004F7112" w:rsidRPr="00121771" w14:paraId="5B2ED105"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5E33AA47" w14:textId="0F0F3C15" w:rsidR="004F7112" w:rsidRPr="004F7112" w:rsidRDefault="004F7112" w:rsidP="004F7112">
            <w:pPr>
              <w:pStyle w:val="TableContentAlignCentered"/>
            </w:pPr>
            <w:r w:rsidRPr="004F7112">
              <w:t xml:space="preserve">Number of units at or below 80% AMI </w:t>
            </w:r>
            <w:r>
              <w:br/>
            </w:r>
            <w:r w:rsidRPr="004F7112">
              <w:t>(low-income)</w:t>
            </w:r>
          </w:p>
        </w:tc>
        <w:tc>
          <w:tcPr>
            <w:tcW w:w="1063" w:type="dxa"/>
          </w:tcPr>
          <w:p w14:paraId="7F18562F" w14:textId="77777777" w:rsidR="004F7112" w:rsidRPr="004F7112" w:rsidRDefault="004F7112" w:rsidP="004F7112">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63AF3498" w14:textId="77777777" w:rsidR="004F7112" w:rsidRPr="004F7112" w:rsidRDefault="004F7112" w:rsidP="004F7112">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3" w:type="dxa"/>
          </w:tcPr>
          <w:p w14:paraId="53819E3C" w14:textId="77777777" w:rsidR="004F7112" w:rsidRPr="004F7112" w:rsidRDefault="004F7112" w:rsidP="004F7112">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2EA036AB" w14:textId="77777777" w:rsidR="004F7112" w:rsidRPr="004F7112" w:rsidRDefault="004F7112" w:rsidP="004F7112">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535E13EA" w14:textId="77777777" w:rsidR="004F7112" w:rsidRPr="004F7112" w:rsidRDefault="004F7112" w:rsidP="004F7112">
            <w:pPr>
              <w:pStyle w:val="TableContentAlignCentered"/>
              <w:cnfStyle w:val="000000010000" w:firstRow="0" w:lastRow="0" w:firstColumn="0" w:lastColumn="0" w:oddVBand="0" w:evenVBand="0" w:oddHBand="0" w:evenHBand="1" w:firstRowFirstColumn="0" w:firstRowLastColumn="0" w:lastRowFirstColumn="0" w:lastRowLastColumn="0"/>
            </w:pPr>
          </w:p>
        </w:tc>
      </w:tr>
      <w:tr w:rsidR="004F7112" w:rsidRPr="00121771" w14:paraId="3B5CED0E"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266C970F" w14:textId="77777777" w:rsidR="004F7112" w:rsidRDefault="004F7112" w:rsidP="004F7112">
            <w:pPr>
              <w:pStyle w:val="TableContentAlignCentered"/>
            </w:pPr>
            <w:r w:rsidRPr="004F7112">
              <w:lastRenderedPageBreak/>
              <w:t>Average rent for low-income units</w:t>
            </w:r>
          </w:p>
          <w:p w14:paraId="2E15A4EE" w14:textId="6D06515F" w:rsidR="004F7112" w:rsidRPr="004F7112" w:rsidRDefault="004F7112" w:rsidP="004F7112">
            <w:pPr>
              <w:pStyle w:val="TableContentAlignCentered"/>
            </w:pPr>
          </w:p>
        </w:tc>
        <w:tc>
          <w:tcPr>
            <w:tcW w:w="1063" w:type="dxa"/>
          </w:tcPr>
          <w:p w14:paraId="0F64F875" w14:textId="77777777" w:rsidR="004F7112" w:rsidRPr="004F7112" w:rsidRDefault="004F7112" w:rsidP="004F7112">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2F9C6A9C" w14:textId="77777777" w:rsidR="004F7112" w:rsidRPr="004F7112" w:rsidRDefault="004F7112" w:rsidP="004F7112">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3" w:type="dxa"/>
          </w:tcPr>
          <w:p w14:paraId="1EB2AECD" w14:textId="77777777" w:rsidR="004F7112" w:rsidRPr="004F7112" w:rsidRDefault="004F7112" w:rsidP="004F7112">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47E8B6EE" w14:textId="77777777" w:rsidR="004F7112" w:rsidRPr="004F7112" w:rsidRDefault="004F7112" w:rsidP="004F7112">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45BE94BD" w14:textId="77777777" w:rsidR="004F7112" w:rsidRPr="004F7112" w:rsidRDefault="004F7112" w:rsidP="004F7112">
            <w:pPr>
              <w:pStyle w:val="TableContentAlignCentered"/>
              <w:cnfStyle w:val="000000100000" w:firstRow="0" w:lastRow="0" w:firstColumn="0" w:lastColumn="0" w:oddVBand="0" w:evenVBand="0" w:oddHBand="1" w:evenHBand="0" w:firstRowFirstColumn="0" w:firstRowLastColumn="0" w:lastRowFirstColumn="0" w:lastRowLastColumn="0"/>
            </w:pPr>
          </w:p>
        </w:tc>
      </w:tr>
      <w:tr w:rsidR="004F7112" w:rsidRPr="00121771" w14:paraId="30972CD0" w14:textId="77777777" w:rsidTr="00F10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76FEF61E" w14:textId="0F69E86D" w:rsidR="004F7112" w:rsidRPr="004F7112" w:rsidRDefault="004F7112" w:rsidP="004F7112">
            <w:pPr>
              <w:pStyle w:val="TableContentAlignCentered"/>
            </w:pPr>
            <w:r w:rsidRPr="004F7112">
              <w:t xml:space="preserve">Number of units at or below 115% AMI </w:t>
            </w:r>
            <w:r>
              <w:br/>
            </w:r>
            <w:r w:rsidRPr="004F7112">
              <w:t>(moderate-income)</w:t>
            </w:r>
          </w:p>
        </w:tc>
        <w:tc>
          <w:tcPr>
            <w:tcW w:w="1063" w:type="dxa"/>
          </w:tcPr>
          <w:p w14:paraId="2E34DA68" w14:textId="77777777" w:rsidR="004F7112" w:rsidRPr="004F7112" w:rsidRDefault="004F7112" w:rsidP="004F7112">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3CAB84D9" w14:textId="77777777" w:rsidR="004F7112" w:rsidRPr="004F7112" w:rsidRDefault="004F7112" w:rsidP="004F7112">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3" w:type="dxa"/>
          </w:tcPr>
          <w:p w14:paraId="1B145419" w14:textId="77777777" w:rsidR="004F7112" w:rsidRPr="004F7112" w:rsidRDefault="004F7112" w:rsidP="004F7112">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75EAFFB2" w14:textId="77777777" w:rsidR="004F7112" w:rsidRPr="004F7112" w:rsidRDefault="004F7112" w:rsidP="004F7112">
            <w:pPr>
              <w:pStyle w:val="TableContentAlignCentered"/>
              <w:cnfStyle w:val="000000010000" w:firstRow="0" w:lastRow="0" w:firstColumn="0" w:lastColumn="0" w:oddVBand="0" w:evenVBand="0" w:oddHBand="0" w:evenHBand="1" w:firstRowFirstColumn="0" w:firstRowLastColumn="0" w:lastRowFirstColumn="0" w:lastRowLastColumn="0"/>
            </w:pPr>
          </w:p>
        </w:tc>
        <w:tc>
          <w:tcPr>
            <w:tcW w:w="1064" w:type="dxa"/>
          </w:tcPr>
          <w:p w14:paraId="53604DD8" w14:textId="77777777" w:rsidR="004F7112" w:rsidRPr="004F7112" w:rsidRDefault="004F7112" w:rsidP="004F7112">
            <w:pPr>
              <w:pStyle w:val="TableContentAlignCentered"/>
              <w:cnfStyle w:val="000000010000" w:firstRow="0" w:lastRow="0" w:firstColumn="0" w:lastColumn="0" w:oddVBand="0" w:evenVBand="0" w:oddHBand="0" w:evenHBand="1" w:firstRowFirstColumn="0" w:firstRowLastColumn="0" w:lastRowFirstColumn="0" w:lastRowLastColumn="0"/>
            </w:pPr>
          </w:p>
        </w:tc>
      </w:tr>
      <w:tr w:rsidR="004F7112" w:rsidRPr="00121771" w14:paraId="23A87C8B" w14:textId="77777777" w:rsidTr="00F10F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7" w:type="dxa"/>
          </w:tcPr>
          <w:p w14:paraId="329EFD22" w14:textId="2EEBE381" w:rsidR="004F7112" w:rsidRPr="004F7112" w:rsidRDefault="004F7112" w:rsidP="004F7112">
            <w:pPr>
              <w:pStyle w:val="TableContentAlignCentered"/>
            </w:pPr>
            <w:r w:rsidRPr="004F7112">
              <w:t>Average rent for moderate-income units</w:t>
            </w:r>
            <w:r>
              <w:br/>
            </w:r>
          </w:p>
        </w:tc>
        <w:tc>
          <w:tcPr>
            <w:tcW w:w="1063" w:type="dxa"/>
          </w:tcPr>
          <w:p w14:paraId="1861C577" w14:textId="77777777" w:rsidR="004F7112" w:rsidRPr="004F7112" w:rsidRDefault="004F7112" w:rsidP="004F7112">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79E11DF9" w14:textId="77777777" w:rsidR="004F7112" w:rsidRPr="004F7112" w:rsidRDefault="004F7112" w:rsidP="004F7112">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3" w:type="dxa"/>
          </w:tcPr>
          <w:p w14:paraId="4C47DF0E" w14:textId="77777777" w:rsidR="004F7112" w:rsidRPr="004F7112" w:rsidRDefault="004F7112" w:rsidP="004F7112">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7C44F0D4" w14:textId="77777777" w:rsidR="004F7112" w:rsidRPr="004F7112" w:rsidRDefault="004F7112" w:rsidP="004F7112">
            <w:pPr>
              <w:pStyle w:val="TableContentAlignCentered"/>
              <w:cnfStyle w:val="000000100000" w:firstRow="0" w:lastRow="0" w:firstColumn="0" w:lastColumn="0" w:oddVBand="0" w:evenVBand="0" w:oddHBand="1" w:evenHBand="0" w:firstRowFirstColumn="0" w:firstRowLastColumn="0" w:lastRowFirstColumn="0" w:lastRowLastColumn="0"/>
            </w:pPr>
          </w:p>
        </w:tc>
        <w:tc>
          <w:tcPr>
            <w:tcW w:w="1064" w:type="dxa"/>
          </w:tcPr>
          <w:p w14:paraId="7BD7DF8F" w14:textId="77777777" w:rsidR="004F7112" w:rsidRPr="004F7112" w:rsidRDefault="004F7112" w:rsidP="004F7112">
            <w:pPr>
              <w:pStyle w:val="TableContentAlignCentered"/>
              <w:cnfStyle w:val="000000100000" w:firstRow="0" w:lastRow="0" w:firstColumn="0" w:lastColumn="0" w:oddVBand="0" w:evenVBand="0" w:oddHBand="1" w:evenHBand="0" w:firstRowFirstColumn="0" w:firstRowLastColumn="0" w:lastRowFirstColumn="0" w:lastRowLastColumn="0"/>
            </w:pPr>
          </w:p>
        </w:tc>
      </w:tr>
    </w:tbl>
    <w:p w14:paraId="193CA70C" w14:textId="46E14390" w:rsidR="004F7112" w:rsidRDefault="004F7112" w:rsidP="00121771">
      <w:pPr>
        <w:pStyle w:val="Bodycopy1"/>
      </w:pPr>
    </w:p>
    <w:p w14:paraId="63AE0D03" w14:textId="77777777" w:rsidR="00121771" w:rsidRPr="00121771" w:rsidRDefault="00121771" w:rsidP="004F7112">
      <w:pPr>
        <w:pStyle w:val="Heading3NoTOC"/>
      </w:pPr>
      <w:r w:rsidRPr="00121771">
        <w:t>Statement of Potential Tax Liability</w:t>
      </w:r>
    </w:p>
    <w:p w14:paraId="273615D1" w14:textId="77777777" w:rsidR="00121771" w:rsidRPr="00121771" w:rsidRDefault="00121771" w:rsidP="00121771">
      <w:pPr>
        <w:pStyle w:val="Bodycopy1"/>
      </w:pPr>
      <w:r w:rsidRPr="00121771">
        <w:t>As owner of the land described in this application, I hereby indicate by my signature that I am aware of the additional tax liability if and when the property ceases to be eligible for exemption. I am aware that the tax exemption must be cancelled if the property is converted from multifamily to another use. I am aware that if I decide to convert the multifamily housing to another use or intend to discontinue compliance with the affordable housing requirements, I must notify the [city department] and the county assessor within 60 days of the change in use or intended discontinuance.</w:t>
      </w:r>
    </w:p>
    <w:p w14:paraId="60EFBD2E" w14:textId="38458381" w:rsidR="00121771" w:rsidRPr="00121771" w:rsidRDefault="00121771" w:rsidP="00121771">
      <w:pPr>
        <w:pStyle w:val="Bodycopy1"/>
      </w:pPr>
      <w:r w:rsidRPr="00121771">
        <w:t>Owner signature: _________________________________________________ Date: ___________</w:t>
      </w:r>
      <w:r w:rsidR="004F7112">
        <w:t>________________</w:t>
      </w:r>
      <w:r w:rsidRPr="00121771">
        <w:t>__</w:t>
      </w:r>
    </w:p>
    <w:p w14:paraId="683967C6" w14:textId="77777777" w:rsidR="00121771" w:rsidRPr="00121771" w:rsidRDefault="00121771" w:rsidP="004F7112">
      <w:pPr>
        <w:pStyle w:val="Heading3NoTOC"/>
      </w:pPr>
      <w:r w:rsidRPr="00121771">
        <w:t>Affirmation</w:t>
      </w:r>
    </w:p>
    <w:p w14:paraId="7D4EFD81" w14:textId="77777777" w:rsidR="00121771" w:rsidRPr="00121771" w:rsidRDefault="00121771" w:rsidP="00121771">
      <w:pPr>
        <w:pStyle w:val="Bodycopy1"/>
      </w:pPr>
      <w:r w:rsidRPr="00121771">
        <w:t>As taxpayer(s) of the land described in this application, I hereby indicate by my signature that I am aware that the exemption does not begin until after the project is complete and I have applied for a Final Certificate of Exemption. I declare under penalty of perjury under the laws of the State of Washington that this application and any accompanying documents have been examined by me and that they are true, correct, and complete to the best of my knowledge.</w:t>
      </w:r>
    </w:p>
    <w:p w14:paraId="5A603140" w14:textId="3B9FDA9A" w:rsidR="00121771" w:rsidRPr="00121771" w:rsidRDefault="00121771" w:rsidP="00121771">
      <w:pPr>
        <w:pStyle w:val="Bodycopy1"/>
      </w:pPr>
      <w:r w:rsidRPr="00121771">
        <w:t>Owner signature: _________________________________________________ Date: _______</w:t>
      </w:r>
      <w:r w:rsidR="004F7112">
        <w:t>________________</w:t>
      </w:r>
      <w:r w:rsidRPr="00121771">
        <w:t>______</w:t>
      </w:r>
    </w:p>
    <w:p w14:paraId="374E59F7" w14:textId="77777777" w:rsidR="00121771" w:rsidRPr="00121771" w:rsidRDefault="00121771" w:rsidP="004F7112">
      <w:pPr>
        <w:pStyle w:val="Heading3NoTOC"/>
      </w:pPr>
      <w:r w:rsidRPr="00121771">
        <w:t>Attachments</w:t>
      </w:r>
    </w:p>
    <w:p w14:paraId="53DE19EB" w14:textId="04AD58C7" w:rsidR="00121771" w:rsidRPr="004F7112" w:rsidRDefault="004F7112" w:rsidP="00121771">
      <w:pPr>
        <w:pStyle w:val="Bodycopy1"/>
        <w:rPr>
          <w:rStyle w:val="BOLD"/>
        </w:rPr>
      </w:pPr>
      <w:r w:rsidRPr="004F7112">
        <w:rPr>
          <w:rStyle w:val="BOLD"/>
        </w:rPr>
        <w:t>[</w:t>
      </w:r>
      <w:r w:rsidR="00121771" w:rsidRPr="004F7112">
        <w:rPr>
          <w:rStyle w:val="BOLD"/>
        </w:rPr>
        <w:t>Site plan</w:t>
      </w:r>
      <w:r w:rsidRPr="004F7112">
        <w:rPr>
          <w:rStyle w:val="BOLD"/>
        </w:rPr>
        <w:t>]</w:t>
      </w:r>
    </w:p>
    <w:p w14:paraId="170FF57B" w14:textId="1A8BD8EB" w:rsidR="00121771" w:rsidRPr="00121771" w:rsidRDefault="004F7112" w:rsidP="005F0BC5">
      <w:pPr>
        <w:pStyle w:val="Bodycopy1"/>
      </w:pPr>
      <w:r w:rsidRPr="004F7112">
        <w:rPr>
          <w:rStyle w:val="BOLD"/>
        </w:rPr>
        <w:t>[</w:t>
      </w:r>
      <w:r w:rsidR="00121771" w:rsidRPr="004F7112">
        <w:rPr>
          <w:rStyle w:val="BOLD"/>
        </w:rPr>
        <w:t>Building floor plan</w:t>
      </w:r>
      <w:r w:rsidRPr="004F7112">
        <w:rPr>
          <w:rStyle w:val="BOLD"/>
        </w:rPr>
        <w:t>]</w:t>
      </w:r>
    </w:p>
    <w:sectPr w:rsidR="00121771" w:rsidRPr="00121771" w:rsidSect="00E12668">
      <w:footerReference w:type="default" r:id="rId14"/>
      <w:endnotePr>
        <w:numFmt w:val="decimal"/>
      </w:endnotePr>
      <w:pgSz w:w="12240" w:h="15840"/>
      <w:pgMar w:top="720" w:right="720" w:bottom="1440" w:left="720" w:header="360" w:footer="864" w:gutter="0"/>
      <w:pgNumType w:start="16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C8575" w14:textId="77777777" w:rsidR="00572597" w:rsidRPr="00E71F8B" w:rsidRDefault="00572597" w:rsidP="000A4439">
      <w:r w:rsidRPr="00E71F8B">
        <w:separator/>
      </w:r>
    </w:p>
  </w:endnote>
  <w:endnote w:type="continuationSeparator" w:id="0">
    <w:p w14:paraId="24844BF3" w14:textId="77777777" w:rsidR="00572597" w:rsidRPr="000A4439" w:rsidRDefault="00572597" w:rsidP="000A4439">
      <w:r>
        <w:continuationSeparator/>
      </w:r>
    </w:p>
  </w:endnote>
  <w:endnote w:type="continuationNotice" w:id="1">
    <w:p w14:paraId="145BF4F7" w14:textId="77777777" w:rsidR="00572597" w:rsidRDefault="005725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variable"/>
    <w:sig w:usb0="E00002FF" w:usb1="5000205B" w:usb2="00000020" w:usb3="00000000" w:csb0="0000019F" w:csb1="00000000"/>
    <w:embedRegular r:id="rId1" w:fontKey="{1FE1C9F1-5CC0-4095-840E-13809928E647}"/>
    <w:embedBold r:id="rId2" w:fontKey="{DA8C05A8-C7ED-4024-AE6A-EB1CB32F7ACB}"/>
    <w:embedItalic r:id="rId3" w:fontKey="{92D7DCC8-D578-4198-8187-C48195C8163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24F2C05B-B9B3-40A2-90D0-FE8F206B0420}"/>
    <w:embedBold r:id="rId5" w:fontKey="{CBEEC8EC-B92D-4784-B898-8C219C4DC42B}"/>
    <w:embedItalic r:id="rId6" w:fontKey="{765E0B9C-DDB2-4067-9642-EF508B88BA51}"/>
  </w:font>
  <w:font w:name="Roboto Light">
    <w:altName w:val="Times New Roman"/>
    <w:charset w:val="00"/>
    <w:family w:val="auto"/>
    <w:pitch w:val="variable"/>
    <w:sig w:usb0="E00002FF" w:usb1="5000205B" w:usb2="00000020" w:usb3="00000000" w:csb0="0000019F" w:csb1="00000000"/>
    <w:embedRegular r:id="rId7" w:fontKey="{7C154A35-D5C3-4613-A33D-5D884D948DE2}"/>
  </w:font>
  <w:font w:name="Segoe UI">
    <w:panose1 w:val="020B0502040204020203"/>
    <w:charset w:val="00"/>
    <w:family w:val="swiss"/>
    <w:pitch w:val="variable"/>
    <w:sig w:usb0="E4002EFF" w:usb1="C000E47F" w:usb2="00000009" w:usb3="00000000" w:csb0="000001FF" w:csb1="00000000"/>
    <w:embedRegular r:id="rId8" w:fontKey="{405CA8AA-9150-4477-B754-213B74FB93DF}"/>
  </w:font>
  <w:font w:name="Abril Fatface">
    <w:altName w:val="Times New Roman"/>
    <w:charset w:val="00"/>
    <w:family w:val="auto"/>
    <w:pitch w:val="variable"/>
    <w:sig w:usb0="A00000A7" w:usb1="5000205B" w:usb2="00000000" w:usb3="00000000" w:csb0="00000093" w:csb1="00000000"/>
    <w:embedRegular r:id="rId9" w:fontKey="{8AB0627C-F9C4-44FF-878D-BA9514CF369E}"/>
  </w:font>
  <w:font w:name="Wingdings 2">
    <w:panose1 w:val="05020102010507070707"/>
    <w:charset w:val="02"/>
    <w:family w:val="roman"/>
    <w:pitch w:val="variable"/>
    <w:sig w:usb0="00000000" w:usb1="10000000" w:usb2="00000000" w:usb3="00000000" w:csb0="80000000" w:csb1="00000000"/>
    <w:embedRegular r:id="rId10" w:fontKey="{ECDFC541-016C-460F-B20F-B9365F265293}"/>
  </w:font>
  <w:font w:name="Wingdings 3">
    <w:panose1 w:val="05040102010807070707"/>
    <w:charset w:val="02"/>
    <w:family w:val="roman"/>
    <w:pitch w:val="variable"/>
    <w:sig w:usb0="00000000" w:usb1="10000000" w:usb2="00000000" w:usb3="00000000" w:csb0="80000000" w:csb1="00000000"/>
    <w:embedRegular r:id="rId11" w:fontKey="{9D7A1B8A-95A9-4DB9-9A9A-5EF4559880F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2" w:fontKey="{6AD0AC30-E29E-426D-A98F-23D40BFBF4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04F3A" w14:textId="0D819AA5" w:rsidR="00787642" w:rsidRPr="000A4439" w:rsidRDefault="0026282D" w:rsidP="009B6DB6">
    <w:pPr>
      <w:tabs>
        <w:tab w:val="left" w:pos="9025"/>
      </w:tabs>
    </w:pPr>
    <w:r w:rsidRPr="00E71F8B">
      <w:rPr>
        <w:noProof/>
      </w:rPr>
      <mc:AlternateContent>
        <mc:Choice Requires="wps">
          <w:drawing>
            <wp:anchor distT="0" distB="0" distL="114300" distR="114300" simplePos="0" relativeHeight="251710464" behindDoc="0" locked="0" layoutInCell="1" allowOverlap="1" wp14:anchorId="0F8ADDAF" wp14:editId="1A821072">
              <wp:simplePos x="0" y="0"/>
              <wp:positionH relativeFrom="margin">
                <wp:align>left</wp:align>
              </wp:positionH>
              <wp:positionV relativeFrom="page">
                <wp:posOffset>9227185</wp:posOffset>
              </wp:positionV>
              <wp:extent cx="6858000" cy="0"/>
              <wp:effectExtent l="0" t="0" r="1905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A82650" id="Straight Connector 4" o:spid="_x0000_s1026" alt="&quot;&quot;" style="position:absolute;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726.55pt" to="540pt,7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" strokecolor="#ea5f14 [3205]" strokeweight=".5pt">
              <v:stroke joinstyle="miter"/>
              <w10:wrap anchorx="margin" anchory="page"/>
            </v:line>
          </w:pict>
        </mc:Fallback>
      </mc:AlternateContent>
    </w:r>
    <w:r w:rsidR="00D31B49" w:rsidRPr="00E71F8B">
      <w:rPr>
        <w:noProof/>
      </w:rPr>
      <mc:AlternateContent>
        <mc:Choice Requires="wps">
          <w:drawing>
            <wp:anchor distT="0" distB="0" distL="114300" distR="114300" simplePos="0" relativeHeight="251695104" behindDoc="0" locked="0" layoutInCell="1" allowOverlap="1" wp14:anchorId="5E37C3DF" wp14:editId="1C623448">
              <wp:simplePos x="0" y="0"/>
              <wp:positionH relativeFrom="margin">
                <wp:posOffset>0</wp:posOffset>
              </wp:positionH>
              <wp:positionV relativeFrom="page">
                <wp:posOffset>9319260</wp:posOffset>
              </wp:positionV>
              <wp:extent cx="5219700" cy="4876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5219700" cy="487680"/>
                      </a:xfrm>
                      <a:prstGeom prst="rect">
                        <a:avLst/>
                      </a:prstGeom>
                      <a:solidFill>
                        <a:schemeClr val="lt1"/>
                      </a:solidFill>
                      <a:ln w="6350">
                        <a:noFill/>
                      </a:ln>
                    </wps:spPr>
                    <wps:txbx>
                      <w:txbxContent>
                        <w:sdt>
                          <w:sdtPr>
                            <w:alias w:val="Report title"/>
                            <w:tag w:val="Report title"/>
                            <w:id w:val="1124964737"/>
                            <w:lock w:val="sdtLocked"/>
                          </w:sdtPr>
                          <w:sdtContent>
                            <w:sdt>
                              <w:sdtPr>
                                <w:alias w:val="Report title"/>
                                <w:tag w:val="Report title"/>
                                <w:id w:val="300891136"/>
                              </w:sdtPr>
                              <w:sdtContent>
                                <w:p w14:paraId="0D2560AA" w14:textId="755D22AD" w:rsidR="005961B3" w:rsidRPr="005961B3" w:rsidRDefault="002F196B" w:rsidP="005961B3">
                                  <w:pPr>
                                    <w:pStyle w:val="Bodycopy1"/>
                                  </w:pPr>
                                  <w:r>
                                    <w:t>MFTE Application</w:t>
                                  </w:r>
                                  <w:r w:rsidR="005961B3" w:rsidRPr="005961B3">
                                    <w:t xml:space="preserve"> | </w:t>
                                  </w:r>
                                  <w:r>
                                    <w:t>City of Sumner</w:t>
                                  </w:r>
                                </w:p>
                              </w:sdtContent>
                            </w:sdt>
                            <w:p w14:paraId="69B63908" w14:textId="6DFA079D" w:rsidR="00787642" w:rsidRPr="00E71F8B" w:rsidRDefault="00000000" w:rsidP="005C2557">
                              <w:pPr>
                                <w:pStyle w:val="Bodycopy1"/>
                              </w:pP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37C3DF" id="_x0000_t202" coordsize="21600,21600" o:spt="202" path="m,l,21600r21600,l21600,xe">
              <v:stroke joinstyle="miter"/>
              <v:path gradientshapeok="t" o:connecttype="rect"/>
            </v:shapetype>
            <v:shape id="Text Box 5" o:spid="_x0000_s1031" type="#_x0000_t202" style="position:absolute;margin-left:0;margin-top:733.8pt;width:411pt;height:38.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" fillcolor="white [3201]" stroked="f" strokeweight=".5pt">
              <v:textbox>
                <w:txbxContent>
                  <w:sdt>
                    <w:sdtPr>
                      <w:alias w:val="Report title"/>
                      <w:tag w:val="Report title"/>
                      <w:id w:val="1124964737"/>
                      <w:lock w:val="sdtLocked"/>
                    </w:sdtPr>
                    <w:sdtContent>
                      <w:sdt>
                        <w:sdtPr>
                          <w:alias w:val="Report title"/>
                          <w:tag w:val="Report title"/>
                          <w:id w:val="300891136"/>
                        </w:sdtPr>
                        <w:sdtContent>
                          <w:p w14:paraId="0D2560AA" w14:textId="755D22AD" w:rsidR="005961B3" w:rsidRPr="005961B3" w:rsidRDefault="002F196B" w:rsidP="005961B3">
                            <w:pPr>
                              <w:pStyle w:val="Bodycopy1"/>
                            </w:pPr>
                            <w:r>
                              <w:t>MFTE Application</w:t>
                            </w:r>
                            <w:r w:rsidR="005961B3" w:rsidRPr="005961B3">
                              <w:t xml:space="preserve"> | </w:t>
                            </w:r>
                            <w:r>
                              <w:t>City of Sumner</w:t>
                            </w:r>
                          </w:p>
                        </w:sdtContent>
                      </w:sdt>
                      <w:p w14:paraId="69B63908" w14:textId="6DFA079D" w:rsidR="00787642" w:rsidRPr="00E71F8B" w:rsidRDefault="00000000" w:rsidP="005C2557">
                        <w:pPr>
                          <w:pStyle w:val="Bodycopy1"/>
                        </w:pPr>
                      </w:p>
                    </w:sdtContent>
                  </w:sdt>
                </w:txbxContent>
              </v:textbox>
              <w10:wrap anchorx="margin" anchory="page"/>
            </v:shape>
          </w:pict>
        </mc:Fallback>
      </mc:AlternateContent>
    </w:r>
    <w:r w:rsidR="009B6DB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3EA59" w14:textId="77777777" w:rsidR="00572597" w:rsidRPr="00A60AB0" w:rsidRDefault="00572597" w:rsidP="0052277D">
      <w:pPr>
        <w:pStyle w:val="Bodycopy1"/>
      </w:pPr>
      <w:r w:rsidRPr="00A60AB0">
        <w:separator/>
      </w:r>
    </w:p>
  </w:footnote>
  <w:footnote w:type="continuationSeparator" w:id="0">
    <w:p w14:paraId="658F4B2D" w14:textId="77777777" w:rsidR="00572597" w:rsidRPr="000A4439" w:rsidRDefault="00572597" w:rsidP="000A4439">
      <w:r>
        <w:continuationSeparator/>
      </w:r>
    </w:p>
  </w:footnote>
  <w:footnote w:type="continuationNotice" w:id="1">
    <w:p w14:paraId="58BCA5ED" w14:textId="77777777" w:rsidR="00572597" w:rsidRDefault="0057259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0.35pt;height:30.35pt" o:bullet="t">
        <v:imagedata r:id="rId1" o:title="Bullet_Custom1"/>
      </v:shape>
    </w:pict>
  </w:numPicBullet>
  <w:numPicBullet w:numPicBulletId="1">
    <w:pict>
      <v:shape id="_x0000_i1054" type="#_x0000_t75" style="width:15.65pt;height:15.65pt" o:bullet="t">
        <v:imagedata r:id="rId2" o:title="Bullet_Custom-01"/>
      </v:shape>
    </w:pict>
  </w:numPicBullet>
  <w:abstractNum w:abstractNumId="0" w15:restartNumberingAfterBreak="0">
    <w:nsid w:val="FFFFFF80"/>
    <w:multiLevelType w:val="singleLevel"/>
    <w:tmpl w:val="0B446B0E"/>
    <w:lvl w:ilvl="0">
      <w:start w:val="1"/>
      <w:numFmt w:val="bullet"/>
      <w:pStyle w:val="ListBullet5"/>
      <w:lvlText w:val=""/>
      <w:lvlJc w:val="left"/>
      <w:pPr>
        <w:ind w:left="1800" w:hanging="360"/>
      </w:pPr>
      <w:rPr>
        <w:rFonts w:ascii="Symbol" w:hAnsi="Symbol" w:hint="default"/>
      </w:rPr>
    </w:lvl>
  </w:abstractNum>
  <w:abstractNum w:abstractNumId="1" w15:restartNumberingAfterBreak="0">
    <w:nsid w:val="FFFFFF81"/>
    <w:multiLevelType w:val="singleLevel"/>
    <w:tmpl w:val="C15A42E0"/>
    <w:lvl w:ilvl="0">
      <w:start w:val="1"/>
      <w:numFmt w:val="bullet"/>
      <w:pStyle w:val="ListBullet4"/>
      <w:lvlText w:val=""/>
      <w:lvlJc w:val="left"/>
      <w:pPr>
        <w:ind w:left="1440" w:hanging="360"/>
      </w:pPr>
      <w:rPr>
        <w:rFonts w:ascii="Symbol" w:hAnsi="Symbol" w:hint="default"/>
        <w:color w:val="EA5F14" w:themeColor="accent2"/>
      </w:rPr>
    </w:lvl>
  </w:abstractNum>
  <w:abstractNum w:abstractNumId="2" w15:restartNumberingAfterBreak="0">
    <w:nsid w:val="FFFFFF82"/>
    <w:multiLevelType w:val="singleLevel"/>
    <w:tmpl w:val="BF6AE9F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50403AC4"/>
    <w:lvl w:ilvl="0">
      <w:start w:val="1"/>
      <w:numFmt w:val="bullet"/>
      <w:pStyle w:val="ListBullet2"/>
      <w:lvlText w:val=""/>
      <w:lvlJc w:val="left"/>
      <w:pPr>
        <w:ind w:left="720" w:hanging="360"/>
      </w:pPr>
      <w:rPr>
        <w:rFonts w:ascii="Symbol" w:hAnsi="Symbol" w:hint="default"/>
        <w:color w:val="EA5F14" w:themeColor="accent2"/>
      </w:rPr>
    </w:lvl>
  </w:abstractNum>
  <w:abstractNum w:abstractNumId="4" w15:restartNumberingAfterBreak="0">
    <w:nsid w:val="FFFFFF89"/>
    <w:multiLevelType w:val="singleLevel"/>
    <w:tmpl w:val="9CC00914"/>
    <w:lvl w:ilvl="0">
      <w:start w:val="1"/>
      <w:numFmt w:val="bullet"/>
      <w:pStyle w:val="ListBullet"/>
      <w:lvlText w:val=""/>
      <w:lvlPicBulletId w:val="1"/>
      <w:lvlJc w:val="left"/>
      <w:pPr>
        <w:ind w:left="360" w:hanging="360"/>
      </w:pPr>
      <w:rPr>
        <w:rFonts w:ascii="Symbol" w:hAnsi="Symbol" w:hint="default"/>
        <w:color w:val="auto"/>
      </w:rPr>
    </w:lvl>
  </w:abstractNum>
  <w:abstractNum w:abstractNumId="5" w15:restartNumberingAfterBreak="0">
    <w:nsid w:val="01A415B8"/>
    <w:multiLevelType w:val="multilevel"/>
    <w:tmpl w:val="0409001D"/>
    <w:styleLink w:val="ListNumberAlpha1"/>
    <w:lvl w:ilvl="0">
      <w:start w:val="1"/>
      <w:numFmt w:val="decimal"/>
      <w:lvlText w:val="%1)"/>
      <w:lvlJc w:val="left"/>
      <w:pPr>
        <w:ind w:left="360" w:hanging="360"/>
      </w:pPr>
      <w:rPr>
        <w:color w:val="EA5F14" w:themeColor="accent2"/>
      </w:rPr>
    </w:lvl>
    <w:lvl w:ilvl="1">
      <w:start w:val="1"/>
      <w:numFmt w:val="lowerLetter"/>
      <w:lvlText w:val="%2)"/>
      <w:lvlJc w:val="left"/>
      <w:pPr>
        <w:ind w:left="720" w:hanging="360"/>
      </w:pPr>
      <w:rPr>
        <w:color w:val="555555" w:themeColor="text2"/>
      </w:rPr>
    </w:lvl>
    <w:lvl w:ilvl="2">
      <w:start w:val="1"/>
      <w:numFmt w:val="lowerRoman"/>
      <w:lvlText w:val="%3)"/>
      <w:lvlJc w:val="left"/>
      <w:pPr>
        <w:ind w:left="1080" w:hanging="360"/>
      </w:pPr>
      <w:rPr>
        <w:color w:val="555555" w:themeColor="text2"/>
      </w:rPr>
    </w:lvl>
    <w:lvl w:ilvl="3">
      <w:start w:val="1"/>
      <w:numFmt w:val="decimal"/>
      <w:lvlText w:val="(%4)"/>
      <w:lvlJc w:val="left"/>
      <w:pPr>
        <w:ind w:left="1440" w:hanging="360"/>
      </w:pPr>
      <w:rPr>
        <w:color w:val="EA5F14" w:themeColor="accent2"/>
      </w:rPr>
    </w:lvl>
    <w:lvl w:ilvl="4">
      <w:start w:val="1"/>
      <w:numFmt w:val="lowerLetter"/>
      <w:lvlText w:val="(%5)"/>
      <w:lvlJc w:val="left"/>
      <w:pPr>
        <w:ind w:left="1800" w:hanging="360"/>
      </w:pPr>
      <w:rPr>
        <w:color w:val="555555" w:themeColor="text2"/>
      </w:rPr>
    </w:lvl>
    <w:lvl w:ilvl="5">
      <w:start w:val="1"/>
      <w:numFmt w:val="lowerRoman"/>
      <w:lvlText w:val="(%6)"/>
      <w:lvlJc w:val="left"/>
      <w:pPr>
        <w:ind w:left="2160" w:hanging="360"/>
      </w:pPr>
      <w:rPr>
        <w:color w:val="555555" w:themeColor="text2"/>
      </w:rPr>
    </w:lvl>
    <w:lvl w:ilvl="6">
      <w:start w:val="1"/>
      <w:numFmt w:val="decimal"/>
      <w:lvlText w:val="%7."/>
      <w:lvlJc w:val="left"/>
      <w:pPr>
        <w:ind w:left="2520" w:hanging="360"/>
      </w:pPr>
      <w:rPr>
        <w:color w:val="EA5F14" w:themeColor="accent2"/>
      </w:rPr>
    </w:lvl>
    <w:lvl w:ilvl="7">
      <w:start w:val="1"/>
      <w:numFmt w:val="lowerLetter"/>
      <w:lvlText w:val="%8."/>
      <w:lvlJc w:val="left"/>
      <w:pPr>
        <w:ind w:left="2880" w:hanging="360"/>
      </w:pPr>
      <w:rPr>
        <w:color w:val="555555" w:themeColor="text2"/>
      </w:rPr>
    </w:lvl>
    <w:lvl w:ilvl="8">
      <w:start w:val="1"/>
      <w:numFmt w:val="lowerRoman"/>
      <w:lvlText w:val="%9."/>
      <w:lvlJc w:val="left"/>
      <w:pPr>
        <w:ind w:left="3240" w:hanging="360"/>
      </w:pPr>
      <w:rPr>
        <w:color w:val="555555" w:themeColor="text2"/>
      </w:rPr>
    </w:lvl>
  </w:abstractNum>
  <w:abstractNum w:abstractNumId="6" w15:restartNumberingAfterBreak="0">
    <w:nsid w:val="234559D3"/>
    <w:multiLevelType w:val="multilevel"/>
    <w:tmpl w:val="0409001D"/>
    <w:styleLink w:val="AlphaList"/>
    <w:lvl w:ilvl="0">
      <w:start w:val="1"/>
      <w:numFmt w:val="upperLetter"/>
      <w:lvlText w:val="%1)"/>
      <w:lvlJc w:val="left"/>
      <w:pPr>
        <w:ind w:left="360" w:hanging="360"/>
      </w:pPr>
      <w:rPr>
        <w:color w:val="EA5F14" w:themeColor="accent2"/>
      </w:rPr>
    </w:lvl>
    <w:lvl w:ilvl="1">
      <w:start w:val="1"/>
      <w:numFmt w:val="decimal"/>
      <w:lvlText w:val="%2)"/>
      <w:lvlJc w:val="left"/>
      <w:pPr>
        <w:ind w:left="720" w:hanging="360"/>
      </w:pPr>
      <w:rPr>
        <w:color w:val="EA5F14" w:themeColor="accent2"/>
      </w:rPr>
    </w:lvl>
    <w:lvl w:ilvl="2">
      <w:start w:val="1"/>
      <w:numFmt w:val="lowerRoman"/>
      <w:lvlText w:val="%3)"/>
      <w:lvlJc w:val="left"/>
      <w:pPr>
        <w:ind w:left="1080" w:hanging="360"/>
      </w:pPr>
      <w:rPr>
        <w:color w:val="EA5F14" w:themeColor="accent2"/>
      </w:rPr>
    </w:lvl>
    <w:lvl w:ilvl="3">
      <w:start w:val="1"/>
      <w:numFmt w:val="lowerLetter"/>
      <w:lvlText w:val="(%4)"/>
      <w:lvlJc w:val="left"/>
      <w:pPr>
        <w:ind w:left="1440" w:hanging="360"/>
      </w:pPr>
      <w:rPr>
        <w:color w:val="EA5F14" w:themeColor="accent2"/>
      </w:rPr>
    </w:lvl>
    <w:lvl w:ilvl="4">
      <w:start w:val="1"/>
      <w:numFmt w:val="decimal"/>
      <w:lvlText w:val="(%5)"/>
      <w:lvlJc w:val="left"/>
      <w:pPr>
        <w:ind w:left="1800" w:hanging="360"/>
      </w:pPr>
      <w:rPr>
        <w:color w:val="EA5F14" w:themeColor="accent2"/>
      </w:rPr>
    </w:lvl>
    <w:lvl w:ilvl="5">
      <w:start w:val="1"/>
      <w:numFmt w:val="lowerRoman"/>
      <w:lvlText w:val="(%6)"/>
      <w:lvlJc w:val="left"/>
      <w:pPr>
        <w:ind w:left="2160" w:hanging="360"/>
      </w:pPr>
      <w:rPr>
        <w:color w:val="EA5F14" w:themeColor="accent2"/>
      </w:rPr>
    </w:lvl>
    <w:lvl w:ilvl="6">
      <w:start w:val="1"/>
      <w:numFmt w:val="lowerLetter"/>
      <w:lvlText w:val="%7."/>
      <w:lvlJc w:val="left"/>
      <w:pPr>
        <w:ind w:left="2520" w:hanging="360"/>
      </w:pPr>
      <w:rPr>
        <w:color w:val="EA5F14" w:themeColor="accent2"/>
      </w:rPr>
    </w:lvl>
    <w:lvl w:ilvl="7">
      <w:start w:val="1"/>
      <w:numFmt w:val="decimal"/>
      <w:lvlText w:val="%8."/>
      <w:lvlJc w:val="left"/>
      <w:pPr>
        <w:ind w:left="2880" w:hanging="360"/>
      </w:pPr>
      <w:rPr>
        <w:color w:val="EA5F14" w:themeColor="accent2"/>
      </w:rPr>
    </w:lvl>
    <w:lvl w:ilvl="8">
      <w:start w:val="1"/>
      <w:numFmt w:val="lowerRoman"/>
      <w:lvlText w:val="%9."/>
      <w:lvlJc w:val="left"/>
      <w:pPr>
        <w:ind w:left="3240" w:hanging="360"/>
      </w:pPr>
      <w:rPr>
        <w:color w:val="EA5F14" w:themeColor="accent2"/>
      </w:rPr>
    </w:lvl>
  </w:abstractNum>
  <w:abstractNum w:abstractNumId="7" w15:restartNumberingAfterBreak="0">
    <w:nsid w:val="332A0F81"/>
    <w:multiLevelType w:val="multilevel"/>
    <w:tmpl w:val="0409001D"/>
    <w:lvl w:ilvl="0">
      <w:start w:val="1"/>
      <w:numFmt w:val="decimal"/>
      <w:lvlText w:val="%1)"/>
      <w:lvlJc w:val="left"/>
      <w:pPr>
        <w:ind w:left="360" w:hanging="360"/>
      </w:pPr>
      <w:rPr>
        <w:color w:val="EA5F14" w:themeColor="accent2"/>
      </w:rPr>
    </w:lvl>
    <w:lvl w:ilvl="1">
      <w:start w:val="1"/>
      <w:numFmt w:val="lowerLetter"/>
      <w:lvlText w:val="%2)"/>
      <w:lvlJc w:val="left"/>
      <w:pPr>
        <w:ind w:left="720" w:hanging="360"/>
      </w:pPr>
      <w:rPr>
        <w:color w:val="555555" w:themeColor="text2"/>
      </w:rPr>
    </w:lvl>
    <w:lvl w:ilvl="2">
      <w:start w:val="1"/>
      <w:numFmt w:val="lowerRoman"/>
      <w:lvlText w:val="%3)"/>
      <w:lvlJc w:val="left"/>
      <w:pPr>
        <w:ind w:left="1080" w:hanging="360"/>
      </w:pPr>
      <w:rPr>
        <w:color w:val="555555" w:themeColor="text2"/>
      </w:rPr>
    </w:lvl>
    <w:lvl w:ilvl="3">
      <w:start w:val="1"/>
      <w:numFmt w:val="decimal"/>
      <w:lvlText w:val="(%4)"/>
      <w:lvlJc w:val="left"/>
      <w:pPr>
        <w:ind w:left="1440" w:hanging="360"/>
      </w:pPr>
      <w:rPr>
        <w:color w:val="EA5F14" w:themeColor="accent2"/>
      </w:rPr>
    </w:lvl>
    <w:lvl w:ilvl="4">
      <w:start w:val="1"/>
      <w:numFmt w:val="lowerLetter"/>
      <w:lvlText w:val="(%5)"/>
      <w:lvlJc w:val="left"/>
      <w:pPr>
        <w:ind w:left="1800" w:hanging="360"/>
      </w:pPr>
      <w:rPr>
        <w:color w:val="555555" w:themeColor="text2"/>
      </w:rPr>
    </w:lvl>
    <w:lvl w:ilvl="5">
      <w:start w:val="1"/>
      <w:numFmt w:val="lowerRoman"/>
      <w:lvlText w:val="(%6)"/>
      <w:lvlJc w:val="left"/>
      <w:pPr>
        <w:ind w:left="2160" w:hanging="360"/>
      </w:pPr>
      <w:rPr>
        <w:color w:val="555555" w:themeColor="text2"/>
      </w:rPr>
    </w:lvl>
    <w:lvl w:ilvl="6">
      <w:start w:val="1"/>
      <w:numFmt w:val="decimal"/>
      <w:lvlText w:val="%7."/>
      <w:lvlJc w:val="left"/>
      <w:pPr>
        <w:ind w:left="2520" w:hanging="360"/>
      </w:pPr>
      <w:rPr>
        <w:color w:val="EA5F14" w:themeColor="accent2"/>
      </w:rPr>
    </w:lvl>
    <w:lvl w:ilvl="7">
      <w:start w:val="1"/>
      <w:numFmt w:val="lowerLetter"/>
      <w:lvlText w:val="%8."/>
      <w:lvlJc w:val="left"/>
      <w:pPr>
        <w:ind w:left="2880" w:hanging="360"/>
      </w:pPr>
      <w:rPr>
        <w:color w:val="555555" w:themeColor="text2"/>
      </w:rPr>
    </w:lvl>
    <w:lvl w:ilvl="8">
      <w:start w:val="1"/>
      <w:numFmt w:val="lowerRoman"/>
      <w:lvlText w:val="%9."/>
      <w:lvlJc w:val="left"/>
      <w:pPr>
        <w:ind w:left="3240" w:hanging="360"/>
      </w:pPr>
      <w:rPr>
        <w:color w:val="555555" w:themeColor="text2"/>
      </w:rPr>
    </w:lvl>
  </w:abstractNum>
  <w:abstractNum w:abstractNumId="8" w15:restartNumberingAfterBreak="0">
    <w:nsid w:val="39761B88"/>
    <w:multiLevelType w:val="multilevel"/>
    <w:tmpl w:val="0409001D"/>
    <w:lvl w:ilvl="0">
      <w:start w:val="1"/>
      <w:numFmt w:val="decimal"/>
      <w:lvlText w:val="%1)"/>
      <w:lvlJc w:val="left"/>
      <w:pPr>
        <w:ind w:left="360" w:hanging="360"/>
      </w:pPr>
      <w:rPr>
        <w:color w:val="EA5F14" w:themeColor="accent2"/>
      </w:rPr>
    </w:lvl>
    <w:lvl w:ilvl="1">
      <w:start w:val="1"/>
      <w:numFmt w:val="lowerLetter"/>
      <w:lvlText w:val="%2)"/>
      <w:lvlJc w:val="left"/>
      <w:pPr>
        <w:ind w:left="720" w:hanging="360"/>
      </w:pPr>
      <w:rPr>
        <w:color w:val="555555" w:themeColor="text2"/>
      </w:rPr>
    </w:lvl>
    <w:lvl w:ilvl="2">
      <w:start w:val="1"/>
      <w:numFmt w:val="lowerRoman"/>
      <w:lvlText w:val="%3)"/>
      <w:lvlJc w:val="left"/>
      <w:pPr>
        <w:ind w:left="1080" w:hanging="360"/>
      </w:pPr>
      <w:rPr>
        <w:color w:val="555555" w:themeColor="text2"/>
      </w:rPr>
    </w:lvl>
    <w:lvl w:ilvl="3">
      <w:start w:val="1"/>
      <w:numFmt w:val="decimal"/>
      <w:lvlText w:val="(%4)"/>
      <w:lvlJc w:val="left"/>
      <w:pPr>
        <w:ind w:left="1440" w:hanging="360"/>
      </w:pPr>
      <w:rPr>
        <w:color w:val="EA5F14" w:themeColor="accent2"/>
      </w:rPr>
    </w:lvl>
    <w:lvl w:ilvl="4">
      <w:start w:val="1"/>
      <w:numFmt w:val="lowerLetter"/>
      <w:lvlText w:val="(%5)"/>
      <w:lvlJc w:val="left"/>
      <w:pPr>
        <w:ind w:left="1800" w:hanging="360"/>
      </w:pPr>
      <w:rPr>
        <w:color w:val="555555" w:themeColor="text2"/>
      </w:rPr>
    </w:lvl>
    <w:lvl w:ilvl="5">
      <w:start w:val="1"/>
      <w:numFmt w:val="lowerRoman"/>
      <w:lvlText w:val="(%6)"/>
      <w:lvlJc w:val="left"/>
      <w:pPr>
        <w:ind w:left="2160" w:hanging="360"/>
      </w:pPr>
      <w:rPr>
        <w:color w:val="555555" w:themeColor="text2"/>
      </w:rPr>
    </w:lvl>
    <w:lvl w:ilvl="6">
      <w:start w:val="1"/>
      <w:numFmt w:val="decimal"/>
      <w:lvlText w:val="%7."/>
      <w:lvlJc w:val="left"/>
      <w:pPr>
        <w:ind w:left="2520" w:hanging="360"/>
      </w:pPr>
      <w:rPr>
        <w:color w:val="EA5F14" w:themeColor="accent2"/>
      </w:rPr>
    </w:lvl>
    <w:lvl w:ilvl="7">
      <w:start w:val="1"/>
      <w:numFmt w:val="lowerLetter"/>
      <w:lvlText w:val="%8."/>
      <w:lvlJc w:val="left"/>
      <w:pPr>
        <w:ind w:left="2880" w:hanging="360"/>
      </w:pPr>
      <w:rPr>
        <w:color w:val="555555" w:themeColor="text2"/>
      </w:rPr>
    </w:lvl>
    <w:lvl w:ilvl="8">
      <w:start w:val="1"/>
      <w:numFmt w:val="lowerRoman"/>
      <w:lvlText w:val="%9."/>
      <w:lvlJc w:val="left"/>
      <w:pPr>
        <w:ind w:left="3240" w:hanging="360"/>
      </w:pPr>
      <w:rPr>
        <w:color w:val="555555" w:themeColor="text2"/>
      </w:rPr>
    </w:lvl>
  </w:abstractNum>
  <w:abstractNum w:abstractNumId="9" w15:restartNumberingAfterBreak="0">
    <w:nsid w:val="3B514A90"/>
    <w:multiLevelType w:val="multilevel"/>
    <w:tmpl w:val="18AAA60C"/>
    <w:styleLink w:val="ListNumberAlpha2"/>
    <w:lvl w:ilvl="0">
      <w:start w:val="1"/>
      <w:numFmt w:val="decimal"/>
      <w:lvlText w:val="%1."/>
      <w:lvlJc w:val="left"/>
      <w:pPr>
        <w:ind w:left="720" w:hanging="360"/>
      </w:pPr>
      <w:rPr>
        <w:color w:val="EA5F14" w:themeColor="accent2"/>
      </w:rPr>
    </w:lvl>
    <w:lvl w:ilvl="1">
      <w:start w:val="1"/>
      <w:numFmt w:val="lowerLetter"/>
      <w:lvlText w:val="%2."/>
      <w:lvlJc w:val="left"/>
      <w:pPr>
        <w:ind w:left="1440" w:hanging="360"/>
      </w:pPr>
      <w:rPr>
        <w:color w:val="555555" w:themeColor="text2"/>
      </w:rPr>
    </w:lvl>
    <w:lvl w:ilvl="2">
      <w:start w:val="1"/>
      <w:numFmt w:val="lowerRoman"/>
      <w:lvlText w:val="%3."/>
      <w:lvlJc w:val="right"/>
      <w:pPr>
        <w:ind w:left="2160" w:hanging="180"/>
      </w:pPr>
      <w:rPr>
        <w:color w:val="555555" w:themeColor="text2"/>
      </w:rPr>
    </w:lvl>
    <w:lvl w:ilvl="3">
      <w:start w:val="1"/>
      <w:numFmt w:val="decimal"/>
      <w:lvlText w:val="%4."/>
      <w:lvlJc w:val="left"/>
      <w:pPr>
        <w:ind w:left="2880" w:hanging="360"/>
      </w:pPr>
      <w:rPr>
        <w:color w:val="EA5F14" w:themeColor="accent2"/>
      </w:rPr>
    </w:lvl>
    <w:lvl w:ilvl="4">
      <w:start w:val="1"/>
      <w:numFmt w:val="lowerLetter"/>
      <w:lvlText w:val="%5."/>
      <w:lvlJc w:val="left"/>
      <w:pPr>
        <w:ind w:left="3600" w:hanging="360"/>
      </w:pPr>
      <w:rPr>
        <w:color w:val="555555" w:themeColor="text2"/>
      </w:rPr>
    </w:lvl>
    <w:lvl w:ilvl="5">
      <w:start w:val="1"/>
      <w:numFmt w:val="lowerRoman"/>
      <w:lvlText w:val="%6."/>
      <w:lvlJc w:val="right"/>
      <w:pPr>
        <w:ind w:left="4320" w:hanging="180"/>
      </w:pPr>
      <w:rPr>
        <w:color w:val="555555" w:themeColor="text2"/>
      </w:rPr>
    </w:lvl>
    <w:lvl w:ilvl="6">
      <w:start w:val="1"/>
      <w:numFmt w:val="decimal"/>
      <w:lvlText w:val="%7."/>
      <w:lvlJc w:val="left"/>
      <w:pPr>
        <w:ind w:left="5040" w:hanging="360"/>
      </w:pPr>
      <w:rPr>
        <w:color w:val="EA5F14" w:themeColor="accent2"/>
      </w:rPr>
    </w:lvl>
    <w:lvl w:ilvl="7">
      <w:start w:val="1"/>
      <w:numFmt w:val="lowerLetter"/>
      <w:lvlText w:val="%8."/>
      <w:lvlJc w:val="left"/>
      <w:pPr>
        <w:ind w:left="5760" w:hanging="360"/>
      </w:pPr>
      <w:rPr>
        <w:color w:val="555555" w:themeColor="text2"/>
      </w:rPr>
    </w:lvl>
    <w:lvl w:ilvl="8">
      <w:start w:val="1"/>
      <w:numFmt w:val="lowerRoman"/>
      <w:lvlText w:val="%9."/>
      <w:lvlJc w:val="right"/>
      <w:pPr>
        <w:ind w:left="6480" w:hanging="180"/>
      </w:pPr>
      <w:rPr>
        <w:color w:val="555555" w:themeColor="text2"/>
      </w:rPr>
    </w:lvl>
  </w:abstractNum>
  <w:abstractNum w:abstractNumId="10" w15:restartNumberingAfterBreak="0">
    <w:nsid w:val="3D0F2446"/>
    <w:multiLevelType w:val="multilevel"/>
    <w:tmpl w:val="104C7478"/>
    <w:styleLink w:val="NumberedList"/>
    <w:lvl w:ilvl="0">
      <w:start w:val="1"/>
      <w:numFmt w:val="decimal"/>
      <w:lvlText w:val="%1."/>
      <w:lvlJc w:val="left"/>
      <w:pPr>
        <w:ind w:left="360" w:hanging="360"/>
      </w:pPr>
      <w:rPr>
        <w:rFonts w:ascii="Roboto" w:hAnsi="Roboto" w:hint="default"/>
        <w:color w:val="EA5F14" w:themeColor="accent2"/>
      </w:rPr>
    </w:lvl>
    <w:lvl w:ilvl="1">
      <w:start w:val="1"/>
      <w:numFmt w:val="decimal"/>
      <w:lvlText w:val="%1.%2."/>
      <w:lvlJc w:val="left"/>
      <w:pPr>
        <w:ind w:left="792" w:hanging="432"/>
      </w:pPr>
      <w:rPr>
        <w:rFonts w:hint="default"/>
        <w:color w:val="EA5F14" w:themeColor="accent2"/>
      </w:rPr>
    </w:lvl>
    <w:lvl w:ilvl="2">
      <w:start w:val="1"/>
      <w:numFmt w:val="decimal"/>
      <w:lvlText w:val="%1.%2.%3."/>
      <w:lvlJc w:val="left"/>
      <w:pPr>
        <w:ind w:left="1224" w:hanging="504"/>
      </w:pPr>
      <w:rPr>
        <w:rFonts w:hint="default"/>
        <w:color w:val="EA5F14" w:themeColor="accent2"/>
      </w:rPr>
    </w:lvl>
    <w:lvl w:ilvl="3">
      <w:start w:val="1"/>
      <w:numFmt w:val="decimal"/>
      <w:lvlText w:val="%1.%2.%3.%4."/>
      <w:lvlJc w:val="left"/>
      <w:pPr>
        <w:ind w:left="1728" w:hanging="648"/>
      </w:pPr>
      <w:rPr>
        <w:rFonts w:hint="default"/>
        <w:color w:val="EA5F14" w:themeColor="accent2"/>
      </w:rPr>
    </w:lvl>
    <w:lvl w:ilvl="4">
      <w:start w:val="1"/>
      <w:numFmt w:val="decimal"/>
      <w:lvlText w:val="%1.%2.%3.%4.%5."/>
      <w:lvlJc w:val="left"/>
      <w:pPr>
        <w:ind w:left="2232" w:hanging="792"/>
      </w:pPr>
      <w:rPr>
        <w:rFonts w:hint="default"/>
        <w:color w:val="EA5F14" w:themeColor="accent2"/>
      </w:rPr>
    </w:lvl>
    <w:lvl w:ilvl="5">
      <w:start w:val="1"/>
      <w:numFmt w:val="decimal"/>
      <w:lvlText w:val="%1.%2.%3.%4.%5.%6."/>
      <w:lvlJc w:val="left"/>
      <w:pPr>
        <w:ind w:left="2736" w:hanging="936"/>
      </w:pPr>
      <w:rPr>
        <w:rFonts w:hint="default"/>
        <w:color w:val="EA5F14" w:themeColor="accent2"/>
      </w:rPr>
    </w:lvl>
    <w:lvl w:ilvl="6">
      <w:start w:val="1"/>
      <w:numFmt w:val="decimal"/>
      <w:lvlText w:val="%1.%2.%3.%4.%5.%6.%7."/>
      <w:lvlJc w:val="left"/>
      <w:pPr>
        <w:ind w:left="3240" w:hanging="1080"/>
      </w:pPr>
      <w:rPr>
        <w:rFonts w:hint="default"/>
        <w:color w:val="EA5F14" w:themeColor="accent2"/>
      </w:rPr>
    </w:lvl>
    <w:lvl w:ilvl="7">
      <w:start w:val="1"/>
      <w:numFmt w:val="decimal"/>
      <w:lvlText w:val="%1.%2.%3.%4.%5.%6.%7.%8."/>
      <w:lvlJc w:val="left"/>
      <w:pPr>
        <w:ind w:left="3744" w:hanging="1224"/>
      </w:pPr>
      <w:rPr>
        <w:rFonts w:hint="default"/>
        <w:color w:val="EA5F14" w:themeColor="accent2"/>
      </w:rPr>
    </w:lvl>
    <w:lvl w:ilvl="8">
      <w:start w:val="1"/>
      <w:numFmt w:val="decimal"/>
      <w:lvlText w:val="%1.%2.%3.%4.%5.%6.%7.%8.%9."/>
      <w:lvlJc w:val="left"/>
      <w:pPr>
        <w:ind w:left="4320" w:hanging="1440"/>
      </w:pPr>
      <w:rPr>
        <w:rFonts w:hint="default"/>
        <w:color w:val="EA5F14" w:themeColor="accent2"/>
      </w:rPr>
    </w:lvl>
  </w:abstractNum>
  <w:abstractNum w:abstractNumId="11" w15:restartNumberingAfterBreak="0">
    <w:nsid w:val="41B45943"/>
    <w:multiLevelType w:val="multilevel"/>
    <w:tmpl w:val="38407432"/>
    <w:styleLink w:val="COMMBullets"/>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EA5F14" w:themeColor="accent2"/>
      </w:rPr>
    </w:lvl>
    <w:lvl w:ilvl="2">
      <w:start w:val="1"/>
      <w:numFmt w:val="bullet"/>
      <w:lvlText w:val=""/>
      <w:lvlJc w:val="left"/>
      <w:pPr>
        <w:ind w:left="1080" w:hanging="360"/>
      </w:pPr>
      <w:rPr>
        <w:rFonts w:ascii="Symbol" w:hAnsi="Symbol" w:hint="default"/>
        <w:color w:val="6E767D" w:themeColor="accent5"/>
      </w:rPr>
    </w:lvl>
    <w:lvl w:ilvl="3">
      <w:start w:val="1"/>
      <w:numFmt w:val="bullet"/>
      <w:lvlText w:val="o"/>
      <w:lvlJc w:val="left"/>
      <w:pPr>
        <w:ind w:left="1440" w:hanging="360"/>
      </w:pPr>
      <w:rPr>
        <w:rFonts w:ascii="Symbol" w:hAnsi="Symbol" w:hint="default"/>
        <w:color w:val="EA5F14" w:themeColor="accent2"/>
      </w:rPr>
    </w:lvl>
    <w:lvl w:ilvl="4">
      <w:start w:val="1"/>
      <w:numFmt w:val="bullet"/>
      <w:lvlText w:val="o"/>
      <w:lvlJc w:val="left"/>
      <w:pPr>
        <w:ind w:left="1800" w:hanging="360"/>
      </w:pPr>
      <w:rPr>
        <w:rFonts w:ascii="Courier New" w:hAnsi="Courier New" w:hint="default"/>
        <w:color w:val="6E767D" w:themeColor="accent5"/>
      </w:rPr>
    </w:lvl>
    <w:lvl w:ilvl="5">
      <w:start w:val="1"/>
      <w:numFmt w:val="bullet"/>
      <w:lvlText w:val=""/>
      <w:lvlJc w:val="left"/>
      <w:pPr>
        <w:ind w:left="2160" w:hanging="360"/>
      </w:pPr>
      <w:rPr>
        <w:rFonts w:ascii="Wingdings" w:hAnsi="Wingdings" w:hint="default"/>
        <w:color w:val="6E767D" w:themeColor="accent5"/>
      </w:rPr>
    </w:lvl>
    <w:lvl w:ilvl="6">
      <w:start w:val="1"/>
      <w:numFmt w:val="bullet"/>
      <w:lvlText w:val=""/>
      <w:lvlJc w:val="left"/>
      <w:pPr>
        <w:ind w:left="2520" w:hanging="360"/>
      </w:pPr>
      <w:rPr>
        <w:rFonts w:ascii="Symbol" w:hAnsi="Symbol" w:hint="default"/>
        <w:color w:val="6E767D" w:themeColor="accent5"/>
      </w:rPr>
    </w:lvl>
    <w:lvl w:ilvl="7">
      <w:start w:val="1"/>
      <w:numFmt w:val="bullet"/>
      <w:lvlText w:val="o"/>
      <w:lvlJc w:val="left"/>
      <w:pPr>
        <w:ind w:left="2880" w:hanging="360"/>
      </w:pPr>
      <w:rPr>
        <w:rFonts w:ascii="Courier New" w:hAnsi="Courier New" w:hint="default"/>
        <w:color w:val="6E767D" w:themeColor="accent5"/>
      </w:rPr>
    </w:lvl>
    <w:lvl w:ilvl="8">
      <w:start w:val="1"/>
      <w:numFmt w:val="bullet"/>
      <w:lvlText w:val=""/>
      <w:lvlJc w:val="left"/>
      <w:pPr>
        <w:ind w:left="3240" w:hanging="360"/>
      </w:pPr>
      <w:rPr>
        <w:rFonts w:ascii="Wingdings" w:hAnsi="Wingdings" w:hint="default"/>
        <w:color w:val="6E767D" w:themeColor="accent5"/>
      </w:rPr>
    </w:lvl>
  </w:abstractNum>
  <w:abstractNum w:abstractNumId="12" w15:restartNumberingAfterBreak="0">
    <w:nsid w:val="53327B6A"/>
    <w:multiLevelType w:val="hybridMultilevel"/>
    <w:tmpl w:val="E82A4AB0"/>
    <w:lvl w:ilvl="0" w:tplc="7270C798">
      <w:start w:val="1"/>
      <w:numFmt w:val="bullet"/>
      <w:pStyle w:val="ListBulletWhite"/>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1230AE"/>
    <w:multiLevelType w:val="multilevel"/>
    <w:tmpl w:val="DDB64250"/>
    <w:styleLink w:val="OrangeCircle"/>
    <w:lvl w:ilvl="0">
      <w:start w:val="1"/>
      <w:numFmt w:val="bullet"/>
      <w:pStyle w:val="CircleOrange"/>
      <w:lvlText w:val=""/>
      <w:lvlPicBulletId w:val="0"/>
      <w:lvlJc w:val="left"/>
      <w:pPr>
        <w:ind w:left="576" w:hanging="576"/>
      </w:pPr>
      <w:rPr>
        <w:rFonts w:ascii="Symbol" w:hAnsi="Symbol" w:hint="default"/>
        <w:color w:val="auto"/>
        <w:position w:val="-3"/>
        <w:sz w:val="34"/>
      </w:rPr>
    </w:lvl>
    <w:lvl w:ilvl="1">
      <w:start w:val="1"/>
      <w:numFmt w:val="bullet"/>
      <w:lvlText w:val=""/>
      <w:lvlPicBulletId w:val="0"/>
      <w:lvlJc w:val="left"/>
      <w:pPr>
        <w:ind w:left="576" w:hanging="576"/>
      </w:pPr>
      <w:rPr>
        <w:rFonts w:ascii="Symbol" w:hAnsi="Symbol" w:hint="default"/>
        <w:color w:val="auto"/>
        <w:position w:val="-3"/>
        <w:sz w:val="34"/>
      </w:rPr>
    </w:lvl>
    <w:lvl w:ilvl="2">
      <w:start w:val="1"/>
      <w:numFmt w:val="bullet"/>
      <w:lvlText w:val=""/>
      <w:lvlPicBulletId w:val="0"/>
      <w:lvlJc w:val="left"/>
      <w:pPr>
        <w:ind w:left="576" w:hanging="576"/>
      </w:pPr>
      <w:rPr>
        <w:rFonts w:ascii="Symbol" w:hAnsi="Symbol" w:hint="default"/>
        <w:color w:val="auto"/>
        <w:position w:val="-3"/>
        <w:sz w:val="34"/>
      </w:rPr>
    </w:lvl>
    <w:lvl w:ilvl="3">
      <w:start w:val="1"/>
      <w:numFmt w:val="bullet"/>
      <w:lvlText w:val=""/>
      <w:lvlPicBulletId w:val="0"/>
      <w:lvlJc w:val="left"/>
      <w:pPr>
        <w:ind w:left="576" w:hanging="576"/>
      </w:pPr>
      <w:rPr>
        <w:rFonts w:ascii="Symbol" w:hAnsi="Symbol" w:hint="default"/>
        <w:color w:val="auto"/>
        <w:position w:val="-3"/>
        <w:sz w:val="34"/>
      </w:rPr>
    </w:lvl>
    <w:lvl w:ilvl="4">
      <w:start w:val="1"/>
      <w:numFmt w:val="bullet"/>
      <w:lvlText w:val=""/>
      <w:lvlPicBulletId w:val="0"/>
      <w:lvlJc w:val="left"/>
      <w:pPr>
        <w:ind w:left="576" w:hanging="576"/>
      </w:pPr>
      <w:rPr>
        <w:rFonts w:ascii="Symbol" w:hAnsi="Symbol" w:hint="default"/>
        <w:color w:val="auto"/>
        <w:position w:val="-3"/>
        <w:sz w:val="34"/>
      </w:rPr>
    </w:lvl>
    <w:lvl w:ilvl="5">
      <w:start w:val="1"/>
      <w:numFmt w:val="bullet"/>
      <w:lvlText w:val=""/>
      <w:lvlPicBulletId w:val="0"/>
      <w:lvlJc w:val="left"/>
      <w:pPr>
        <w:ind w:left="576" w:hanging="576"/>
      </w:pPr>
      <w:rPr>
        <w:rFonts w:ascii="Symbol" w:hAnsi="Symbol" w:hint="default"/>
        <w:color w:val="auto"/>
        <w:position w:val="-3"/>
        <w:sz w:val="34"/>
      </w:rPr>
    </w:lvl>
    <w:lvl w:ilvl="6">
      <w:start w:val="1"/>
      <w:numFmt w:val="bullet"/>
      <w:lvlText w:val=""/>
      <w:lvlPicBulletId w:val="0"/>
      <w:lvlJc w:val="left"/>
      <w:pPr>
        <w:ind w:left="576" w:hanging="576"/>
      </w:pPr>
      <w:rPr>
        <w:rFonts w:ascii="Symbol" w:hAnsi="Symbol" w:hint="default"/>
        <w:color w:val="auto"/>
        <w:position w:val="-3"/>
        <w:sz w:val="34"/>
      </w:rPr>
    </w:lvl>
    <w:lvl w:ilvl="7">
      <w:start w:val="1"/>
      <w:numFmt w:val="bullet"/>
      <w:lvlText w:val=""/>
      <w:lvlPicBulletId w:val="0"/>
      <w:lvlJc w:val="left"/>
      <w:pPr>
        <w:ind w:left="576" w:hanging="576"/>
      </w:pPr>
      <w:rPr>
        <w:rFonts w:ascii="Symbol" w:hAnsi="Symbol" w:hint="default"/>
        <w:color w:val="auto"/>
        <w:position w:val="-3"/>
        <w:sz w:val="34"/>
      </w:rPr>
    </w:lvl>
    <w:lvl w:ilvl="8">
      <w:start w:val="1"/>
      <w:numFmt w:val="bullet"/>
      <w:lvlText w:val=""/>
      <w:lvlPicBulletId w:val="0"/>
      <w:lvlJc w:val="left"/>
      <w:pPr>
        <w:ind w:left="576" w:hanging="576"/>
      </w:pPr>
      <w:rPr>
        <w:rFonts w:ascii="Symbol" w:hAnsi="Symbol" w:hint="default"/>
        <w:color w:val="auto"/>
        <w:position w:val="-3"/>
        <w:sz w:val="34"/>
      </w:rPr>
    </w:lvl>
  </w:abstractNum>
  <w:abstractNum w:abstractNumId="14" w15:restartNumberingAfterBreak="0">
    <w:nsid w:val="7EFF4522"/>
    <w:multiLevelType w:val="multilevel"/>
    <w:tmpl w:val="DDB64250"/>
    <w:numStyleLink w:val="OrangeCircle"/>
  </w:abstractNum>
  <w:num w:numId="1" w16cid:durableId="331103678">
    <w:abstractNumId w:val="4"/>
  </w:num>
  <w:num w:numId="2" w16cid:durableId="252710772">
    <w:abstractNumId w:val="3"/>
  </w:num>
  <w:num w:numId="3" w16cid:durableId="1050957880">
    <w:abstractNumId w:val="2"/>
  </w:num>
  <w:num w:numId="4" w16cid:durableId="97916071">
    <w:abstractNumId w:val="10"/>
  </w:num>
  <w:num w:numId="5" w16cid:durableId="1170020164">
    <w:abstractNumId w:val="11"/>
  </w:num>
  <w:num w:numId="6" w16cid:durableId="475032775">
    <w:abstractNumId w:val="13"/>
  </w:num>
  <w:num w:numId="7" w16cid:durableId="1538396489">
    <w:abstractNumId w:val="14"/>
  </w:num>
  <w:num w:numId="8" w16cid:durableId="1761490231">
    <w:abstractNumId w:val="1"/>
  </w:num>
  <w:num w:numId="9" w16cid:durableId="53042080">
    <w:abstractNumId w:val="0"/>
  </w:num>
  <w:num w:numId="10" w16cid:durableId="1553496155">
    <w:abstractNumId w:val="5"/>
  </w:num>
  <w:num w:numId="11" w16cid:durableId="1415856653">
    <w:abstractNumId w:val="9"/>
  </w:num>
  <w:num w:numId="12" w16cid:durableId="2012565914">
    <w:abstractNumId w:val="12"/>
  </w:num>
  <w:num w:numId="13" w16cid:durableId="812988308">
    <w:abstractNumId w:val="6"/>
  </w:num>
  <w:num w:numId="14" w16cid:durableId="2079553380">
    <w:abstractNumId w:val="7"/>
  </w:num>
  <w:num w:numId="15" w16cid:durableId="1999074666">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formatting="1" w:enforcement="1"/>
  <w:styleLockTheme/>
  <w:styleLockQFSet/>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CA4"/>
    <w:rsid w:val="000005D9"/>
    <w:rsid w:val="00001D95"/>
    <w:rsid w:val="00002A3D"/>
    <w:rsid w:val="000043AC"/>
    <w:rsid w:val="00005D4C"/>
    <w:rsid w:val="0001059B"/>
    <w:rsid w:val="00014BB7"/>
    <w:rsid w:val="00015332"/>
    <w:rsid w:val="00015998"/>
    <w:rsid w:val="00020394"/>
    <w:rsid w:val="000220C3"/>
    <w:rsid w:val="000227FC"/>
    <w:rsid w:val="0002350E"/>
    <w:rsid w:val="0002372F"/>
    <w:rsid w:val="00025A0B"/>
    <w:rsid w:val="00030083"/>
    <w:rsid w:val="000404DB"/>
    <w:rsid w:val="000441D7"/>
    <w:rsid w:val="000466BA"/>
    <w:rsid w:val="000516D1"/>
    <w:rsid w:val="00053588"/>
    <w:rsid w:val="000551B4"/>
    <w:rsid w:val="00057719"/>
    <w:rsid w:val="00057B7F"/>
    <w:rsid w:val="00060DB3"/>
    <w:rsid w:val="000614C8"/>
    <w:rsid w:val="000635DA"/>
    <w:rsid w:val="000660DA"/>
    <w:rsid w:val="00070E16"/>
    <w:rsid w:val="00071E1A"/>
    <w:rsid w:val="0007319D"/>
    <w:rsid w:val="000736D0"/>
    <w:rsid w:val="0007535D"/>
    <w:rsid w:val="000757B3"/>
    <w:rsid w:val="00076760"/>
    <w:rsid w:val="00076962"/>
    <w:rsid w:val="00077BEB"/>
    <w:rsid w:val="00081835"/>
    <w:rsid w:val="00085FAB"/>
    <w:rsid w:val="0009271B"/>
    <w:rsid w:val="000934D7"/>
    <w:rsid w:val="00093F4F"/>
    <w:rsid w:val="000949E0"/>
    <w:rsid w:val="00095D19"/>
    <w:rsid w:val="00095D9D"/>
    <w:rsid w:val="000960AC"/>
    <w:rsid w:val="000A3800"/>
    <w:rsid w:val="000A3B79"/>
    <w:rsid w:val="000A4156"/>
    <w:rsid w:val="000A4439"/>
    <w:rsid w:val="000A6591"/>
    <w:rsid w:val="000A6A13"/>
    <w:rsid w:val="000A7AB0"/>
    <w:rsid w:val="000B0EFC"/>
    <w:rsid w:val="000B6919"/>
    <w:rsid w:val="000B7675"/>
    <w:rsid w:val="000C14B7"/>
    <w:rsid w:val="000C1669"/>
    <w:rsid w:val="000C29CD"/>
    <w:rsid w:val="000C2A0F"/>
    <w:rsid w:val="000C320C"/>
    <w:rsid w:val="000C3B98"/>
    <w:rsid w:val="000C6AFF"/>
    <w:rsid w:val="000C6E16"/>
    <w:rsid w:val="000C7BA3"/>
    <w:rsid w:val="000D1841"/>
    <w:rsid w:val="000D4228"/>
    <w:rsid w:val="000D4E2D"/>
    <w:rsid w:val="000D73DF"/>
    <w:rsid w:val="000D7528"/>
    <w:rsid w:val="000E260B"/>
    <w:rsid w:val="000E38B3"/>
    <w:rsid w:val="000E51B8"/>
    <w:rsid w:val="000E5B49"/>
    <w:rsid w:val="000F04CB"/>
    <w:rsid w:val="000F0839"/>
    <w:rsid w:val="000F22DF"/>
    <w:rsid w:val="000F2E83"/>
    <w:rsid w:val="00101F48"/>
    <w:rsid w:val="001036E5"/>
    <w:rsid w:val="00106749"/>
    <w:rsid w:val="00106CB4"/>
    <w:rsid w:val="00113FF7"/>
    <w:rsid w:val="00115961"/>
    <w:rsid w:val="00116A7B"/>
    <w:rsid w:val="00116BE5"/>
    <w:rsid w:val="00117A6A"/>
    <w:rsid w:val="001213E7"/>
    <w:rsid w:val="00121771"/>
    <w:rsid w:val="0012294E"/>
    <w:rsid w:val="001248F1"/>
    <w:rsid w:val="00125104"/>
    <w:rsid w:val="0012522D"/>
    <w:rsid w:val="0012586B"/>
    <w:rsid w:val="00126EFD"/>
    <w:rsid w:val="00130B96"/>
    <w:rsid w:val="00140DB9"/>
    <w:rsid w:val="00140E4F"/>
    <w:rsid w:val="00142511"/>
    <w:rsid w:val="00144CD3"/>
    <w:rsid w:val="001460C6"/>
    <w:rsid w:val="001462B9"/>
    <w:rsid w:val="001518BF"/>
    <w:rsid w:val="00151D8E"/>
    <w:rsid w:val="00155BAB"/>
    <w:rsid w:val="00156C3F"/>
    <w:rsid w:val="00160C27"/>
    <w:rsid w:val="0016148A"/>
    <w:rsid w:val="001619B7"/>
    <w:rsid w:val="00163937"/>
    <w:rsid w:val="00163FE1"/>
    <w:rsid w:val="001736BB"/>
    <w:rsid w:val="00177CD5"/>
    <w:rsid w:val="001819D6"/>
    <w:rsid w:val="00184BF9"/>
    <w:rsid w:val="001900F2"/>
    <w:rsid w:val="001908FA"/>
    <w:rsid w:val="00191563"/>
    <w:rsid w:val="00191E1F"/>
    <w:rsid w:val="00193FAB"/>
    <w:rsid w:val="00195653"/>
    <w:rsid w:val="0019639D"/>
    <w:rsid w:val="001A129D"/>
    <w:rsid w:val="001A36AC"/>
    <w:rsid w:val="001A4F6E"/>
    <w:rsid w:val="001A5ED6"/>
    <w:rsid w:val="001B0A8E"/>
    <w:rsid w:val="001B1898"/>
    <w:rsid w:val="001B3F28"/>
    <w:rsid w:val="001B4048"/>
    <w:rsid w:val="001B44B9"/>
    <w:rsid w:val="001C3844"/>
    <w:rsid w:val="001C666B"/>
    <w:rsid w:val="001C7DA8"/>
    <w:rsid w:val="001C7E8C"/>
    <w:rsid w:val="001D4245"/>
    <w:rsid w:val="001E0275"/>
    <w:rsid w:val="001E2F55"/>
    <w:rsid w:val="001E41C4"/>
    <w:rsid w:val="001E7909"/>
    <w:rsid w:val="001F00D9"/>
    <w:rsid w:val="001F1416"/>
    <w:rsid w:val="001F1B5C"/>
    <w:rsid w:val="001F3976"/>
    <w:rsid w:val="001F3D29"/>
    <w:rsid w:val="001F4480"/>
    <w:rsid w:val="001F4DDD"/>
    <w:rsid w:val="00200332"/>
    <w:rsid w:val="00200448"/>
    <w:rsid w:val="00202279"/>
    <w:rsid w:val="00205BC2"/>
    <w:rsid w:val="00205C19"/>
    <w:rsid w:val="0021256E"/>
    <w:rsid w:val="0021296F"/>
    <w:rsid w:val="00213E53"/>
    <w:rsid w:val="00214928"/>
    <w:rsid w:val="00214DCB"/>
    <w:rsid w:val="00215634"/>
    <w:rsid w:val="00216FF1"/>
    <w:rsid w:val="0022206B"/>
    <w:rsid w:val="0022597C"/>
    <w:rsid w:val="002309F4"/>
    <w:rsid w:val="002316D7"/>
    <w:rsid w:val="00236D94"/>
    <w:rsid w:val="00237396"/>
    <w:rsid w:val="002407C6"/>
    <w:rsid w:val="00241B8F"/>
    <w:rsid w:val="00241E9F"/>
    <w:rsid w:val="002421EC"/>
    <w:rsid w:val="002439D9"/>
    <w:rsid w:val="00243B6E"/>
    <w:rsid w:val="00243DDC"/>
    <w:rsid w:val="00247677"/>
    <w:rsid w:val="002478D3"/>
    <w:rsid w:val="002479E8"/>
    <w:rsid w:val="00253DAC"/>
    <w:rsid w:val="00256E16"/>
    <w:rsid w:val="00257B18"/>
    <w:rsid w:val="0026282D"/>
    <w:rsid w:val="002651CC"/>
    <w:rsid w:val="00266068"/>
    <w:rsid w:val="00267306"/>
    <w:rsid w:val="002679C5"/>
    <w:rsid w:val="00271430"/>
    <w:rsid w:val="002731C8"/>
    <w:rsid w:val="0027359E"/>
    <w:rsid w:val="00273F00"/>
    <w:rsid w:val="00275B8F"/>
    <w:rsid w:val="00276E61"/>
    <w:rsid w:val="002776AF"/>
    <w:rsid w:val="00280BA5"/>
    <w:rsid w:val="002822A8"/>
    <w:rsid w:val="00282411"/>
    <w:rsid w:val="002825DD"/>
    <w:rsid w:val="00283699"/>
    <w:rsid w:val="00284783"/>
    <w:rsid w:val="00285597"/>
    <w:rsid w:val="00287F05"/>
    <w:rsid w:val="00290999"/>
    <w:rsid w:val="002928D9"/>
    <w:rsid w:val="00292AF6"/>
    <w:rsid w:val="00292BEB"/>
    <w:rsid w:val="002939C8"/>
    <w:rsid w:val="00295FDD"/>
    <w:rsid w:val="0029604E"/>
    <w:rsid w:val="002977E4"/>
    <w:rsid w:val="002A1ECD"/>
    <w:rsid w:val="002A3521"/>
    <w:rsid w:val="002A4C13"/>
    <w:rsid w:val="002A4C2A"/>
    <w:rsid w:val="002A5B25"/>
    <w:rsid w:val="002A6783"/>
    <w:rsid w:val="002A6BF0"/>
    <w:rsid w:val="002A6F4B"/>
    <w:rsid w:val="002A710C"/>
    <w:rsid w:val="002B2531"/>
    <w:rsid w:val="002B2559"/>
    <w:rsid w:val="002B29BC"/>
    <w:rsid w:val="002B315A"/>
    <w:rsid w:val="002B3F9A"/>
    <w:rsid w:val="002B4512"/>
    <w:rsid w:val="002B77BF"/>
    <w:rsid w:val="002C2570"/>
    <w:rsid w:val="002D1A10"/>
    <w:rsid w:val="002D44EF"/>
    <w:rsid w:val="002D61E6"/>
    <w:rsid w:val="002E010A"/>
    <w:rsid w:val="002E1159"/>
    <w:rsid w:val="002F06B2"/>
    <w:rsid w:val="002F0729"/>
    <w:rsid w:val="002F196B"/>
    <w:rsid w:val="002F2D41"/>
    <w:rsid w:val="002F5D66"/>
    <w:rsid w:val="002F7E13"/>
    <w:rsid w:val="0030301B"/>
    <w:rsid w:val="0030404B"/>
    <w:rsid w:val="003050FA"/>
    <w:rsid w:val="003062A7"/>
    <w:rsid w:val="003077D4"/>
    <w:rsid w:val="003227C5"/>
    <w:rsid w:val="00322A68"/>
    <w:rsid w:val="003246BF"/>
    <w:rsid w:val="00330B02"/>
    <w:rsid w:val="0033303B"/>
    <w:rsid w:val="00333A00"/>
    <w:rsid w:val="00333D06"/>
    <w:rsid w:val="00333E72"/>
    <w:rsid w:val="0033422D"/>
    <w:rsid w:val="003354C9"/>
    <w:rsid w:val="0033594B"/>
    <w:rsid w:val="003367A7"/>
    <w:rsid w:val="00344056"/>
    <w:rsid w:val="003458AA"/>
    <w:rsid w:val="00350E5C"/>
    <w:rsid w:val="00350EE0"/>
    <w:rsid w:val="0035183C"/>
    <w:rsid w:val="0035302D"/>
    <w:rsid w:val="003552E5"/>
    <w:rsid w:val="0035656C"/>
    <w:rsid w:val="003573A8"/>
    <w:rsid w:val="00360815"/>
    <w:rsid w:val="00361738"/>
    <w:rsid w:val="00367D30"/>
    <w:rsid w:val="003706FC"/>
    <w:rsid w:val="00370A94"/>
    <w:rsid w:val="00372907"/>
    <w:rsid w:val="00373070"/>
    <w:rsid w:val="003766E6"/>
    <w:rsid w:val="00380E67"/>
    <w:rsid w:val="0038343B"/>
    <w:rsid w:val="00383816"/>
    <w:rsid w:val="00384038"/>
    <w:rsid w:val="00386603"/>
    <w:rsid w:val="00387C62"/>
    <w:rsid w:val="003919E5"/>
    <w:rsid w:val="00392C3A"/>
    <w:rsid w:val="00394036"/>
    <w:rsid w:val="00396960"/>
    <w:rsid w:val="003A07CE"/>
    <w:rsid w:val="003A0A63"/>
    <w:rsid w:val="003A1E02"/>
    <w:rsid w:val="003A3DA9"/>
    <w:rsid w:val="003B16FC"/>
    <w:rsid w:val="003B2535"/>
    <w:rsid w:val="003B48DA"/>
    <w:rsid w:val="003B4B68"/>
    <w:rsid w:val="003B6759"/>
    <w:rsid w:val="003B6859"/>
    <w:rsid w:val="003C1806"/>
    <w:rsid w:val="003C2053"/>
    <w:rsid w:val="003C537C"/>
    <w:rsid w:val="003C69D5"/>
    <w:rsid w:val="003C6D6F"/>
    <w:rsid w:val="003D05AC"/>
    <w:rsid w:val="003D1A90"/>
    <w:rsid w:val="003D3CD1"/>
    <w:rsid w:val="003D4F78"/>
    <w:rsid w:val="003D722E"/>
    <w:rsid w:val="003E13DC"/>
    <w:rsid w:val="003E4D2C"/>
    <w:rsid w:val="003E50AD"/>
    <w:rsid w:val="003E6D8E"/>
    <w:rsid w:val="003E7291"/>
    <w:rsid w:val="003F0F7E"/>
    <w:rsid w:val="003F2AC3"/>
    <w:rsid w:val="003F3594"/>
    <w:rsid w:val="003F514E"/>
    <w:rsid w:val="003F5F7B"/>
    <w:rsid w:val="003F63A8"/>
    <w:rsid w:val="003F6909"/>
    <w:rsid w:val="00401634"/>
    <w:rsid w:val="004016AA"/>
    <w:rsid w:val="0040232B"/>
    <w:rsid w:val="00403749"/>
    <w:rsid w:val="00406213"/>
    <w:rsid w:val="004065BB"/>
    <w:rsid w:val="004076D5"/>
    <w:rsid w:val="00411C85"/>
    <w:rsid w:val="004140E1"/>
    <w:rsid w:val="00414BCE"/>
    <w:rsid w:val="0041557E"/>
    <w:rsid w:val="0041716B"/>
    <w:rsid w:val="004172E3"/>
    <w:rsid w:val="004178A4"/>
    <w:rsid w:val="0042248E"/>
    <w:rsid w:val="00423090"/>
    <w:rsid w:val="004242D5"/>
    <w:rsid w:val="004259C8"/>
    <w:rsid w:val="004260A7"/>
    <w:rsid w:val="004263D4"/>
    <w:rsid w:val="00426996"/>
    <w:rsid w:val="00427CEF"/>
    <w:rsid w:val="00431D9B"/>
    <w:rsid w:val="00433A4D"/>
    <w:rsid w:val="00433D00"/>
    <w:rsid w:val="0043706D"/>
    <w:rsid w:val="0043734E"/>
    <w:rsid w:val="0044028F"/>
    <w:rsid w:val="004416E4"/>
    <w:rsid w:val="0044232E"/>
    <w:rsid w:val="004430E9"/>
    <w:rsid w:val="00443236"/>
    <w:rsid w:val="0044492D"/>
    <w:rsid w:val="00444B68"/>
    <w:rsid w:val="004542CB"/>
    <w:rsid w:val="00467C15"/>
    <w:rsid w:val="0047116B"/>
    <w:rsid w:val="00471628"/>
    <w:rsid w:val="00471F38"/>
    <w:rsid w:val="0047289C"/>
    <w:rsid w:val="00474AD3"/>
    <w:rsid w:val="00475297"/>
    <w:rsid w:val="004757CE"/>
    <w:rsid w:val="0047592F"/>
    <w:rsid w:val="004770CB"/>
    <w:rsid w:val="004805EC"/>
    <w:rsid w:val="00481828"/>
    <w:rsid w:val="004822AF"/>
    <w:rsid w:val="00482A15"/>
    <w:rsid w:val="00482C4F"/>
    <w:rsid w:val="004830F0"/>
    <w:rsid w:val="004834C3"/>
    <w:rsid w:val="00486871"/>
    <w:rsid w:val="00491B90"/>
    <w:rsid w:val="00496424"/>
    <w:rsid w:val="00496AA7"/>
    <w:rsid w:val="00496F79"/>
    <w:rsid w:val="00497191"/>
    <w:rsid w:val="004A1399"/>
    <w:rsid w:val="004A2AA1"/>
    <w:rsid w:val="004B30FE"/>
    <w:rsid w:val="004B3408"/>
    <w:rsid w:val="004B3954"/>
    <w:rsid w:val="004B5584"/>
    <w:rsid w:val="004B6196"/>
    <w:rsid w:val="004B7111"/>
    <w:rsid w:val="004C4249"/>
    <w:rsid w:val="004C6A9D"/>
    <w:rsid w:val="004D0323"/>
    <w:rsid w:val="004D1547"/>
    <w:rsid w:val="004D2ED7"/>
    <w:rsid w:val="004D34DD"/>
    <w:rsid w:val="004D4C3B"/>
    <w:rsid w:val="004D796C"/>
    <w:rsid w:val="004E00E4"/>
    <w:rsid w:val="004E03D4"/>
    <w:rsid w:val="004E28EC"/>
    <w:rsid w:val="004E2CAB"/>
    <w:rsid w:val="004E3E6E"/>
    <w:rsid w:val="004E5418"/>
    <w:rsid w:val="004E7B09"/>
    <w:rsid w:val="004E7DDE"/>
    <w:rsid w:val="004F078B"/>
    <w:rsid w:val="004F2ABA"/>
    <w:rsid w:val="004F2F25"/>
    <w:rsid w:val="004F7096"/>
    <w:rsid w:val="004F7112"/>
    <w:rsid w:val="004F7CBE"/>
    <w:rsid w:val="00504EC7"/>
    <w:rsid w:val="00505A41"/>
    <w:rsid w:val="005073EF"/>
    <w:rsid w:val="00512FD9"/>
    <w:rsid w:val="00514CC2"/>
    <w:rsid w:val="005151D8"/>
    <w:rsid w:val="0051533A"/>
    <w:rsid w:val="005179C6"/>
    <w:rsid w:val="0052277D"/>
    <w:rsid w:val="00523980"/>
    <w:rsid w:val="00524321"/>
    <w:rsid w:val="00525601"/>
    <w:rsid w:val="00526BA8"/>
    <w:rsid w:val="00526F5E"/>
    <w:rsid w:val="00532461"/>
    <w:rsid w:val="00533045"/>
    <w:rsid w:val="00534B7E"/>
    <w:rsid w:val="00535F2D"/>
    <w:rsid w:val="00542633"/>
    <w:rsid w:val="00544A34"/>
    <w:rsid w:val="00544B8C"/>
    <w:rsid w:val="005451BD"/>
    <w:rsid w:val="00552F1D"/>
    <w:rsid w:val="00556292"/>
    <w:rsid w:val="00556678"/>
    <w:rsid w:val="00556C35"/>
    <w:rsid w:val="0055750D"/>
    <w:rsid w:val="0056019A"/>
    <w:rsid w:val="005607FF"/>
    <w:rsid w:val="00562E7B"/>
    <w:rsid w:val="005655BA"/>
    <w:rsid w:val="00565D3E"/>
    <w:rsid w:val="0057051F"/>
    <w:rsid w:val="00572597"/>
    <w:rsid w:val="005733AD"/>
    <w:rsid w:val="0057340E"/>
    <w:rsid w:val="00574B4F"/>
    <w:rsid w:val="005757FE"/>
    <w:rsid w:val="00576C0C"/>
    <w:rsid w:val="00581986"/>
    <w:rsid w:val="00583B21"/>
    <w:rsid w:val="00585D38"/>
    <w:rsid w:val="00587C0F"/>
    <w:rsid w:val="0059195C"/>
    <w:rsid w:val="00591B65"/>
    <w:rsid w:val="0059221D"/>
    <w:rsid w:val="00594947"/>
    <w:rsid w:val="005953E7"/>
    <w:rsid w:val="005956B1"/>
    <w:rsid w:val="005961B3"/>
    <w:rsid w:val="00596F01"/>
    <w:rsid w:val="005A3F0F"/>
    <w:rsid w:val="005B2285"/>
    <w:rsid w:val="005B48B4"/>
    <w:rsid w:val="005B4FD1"/>
    <w:rsid w:val="005B5DF7"/>
    <w:rsid w:val="005B6016"/>
    <w:rsid w:val="005C07DD"/>
    <w:rsid w:val="005C2557"/>
    <w:rsid w:val="005C3020"/>
    <w:rsid w:val="005C3D9C"/>
    <w:rsid w:val="005C58F1"/>
    <w:rsid w:val="005C6677"/>
    <w:rsid w:val="005D03B5"/>
    <w:rsid w:val="005D1B84"/>
    <w:rsid w:val="005D39BD"/>
    <w:rsid w:val="005D3D7A"/>
    <w:rsid w:val="005D7455"/>
    <w:rsid w:val="005E0A82"/>
    <w:rsid w:val="005E1F5E"/>
    <w:rsid w:val="005E2DA1"/>
    <w:rsid w:val="005E39C8"/>
    <w:rsid w:val="005E4B42"/>
    <w:rsid w:val="005E56E4"/>
    <w:rsid w:val="005E7883"/>
    <w:rsid w:val="005F02FD"/>
    <w:rsid w:val="005F0582"/>
    <w:rsid w:val="005F05AD"/>
    <w:rsid w:val="005F06F1"/>
    <w:rsid w:val="005F0BC5"/>
    <w:rsid w:val="005F1442"/>
    <w:rsid w:val="005F2755"/>
    <w:rsid w:val="005F3141"/>
    <w:rsid w:val="005F6922"/>
    <w:rsid w:val="00601598"/>
    <w:rsid w:val="00601B84"/>
    <w:rsid w:val="00603C7D"/>
    <w:rsid w:val="00603EF3"/>
    <w:rsid w:val="006068BE"/>
    <w:rsid w:val="00607868"/>
    <w:rsid w:val="00607D45"/>
    <w:rsid w:val="00610A12"/>
    <w:rsid w:val="006118FA"/>
    <w:rsid w:val="006154F9"/>
    <w:rsid w:val="00617557"/>
    <w:rsid w:val="00617BAD"/>
    <w:rsid w:val="0062027E"/>
    <w:rsid w:val="00625B75"/>
    <w:rsid w:val="00627848"/>
    <w:rsid w:val="006353A6"/>
    <w:rsid w:val="00636173"/>
    <w:rsid w:val="006361DA"/>
    <w:rsid w:val="006371AD"/>
    <w:rsid w:val="006418E5"/>
    <w:rsid w:val="006466FD"/>
    <w:rsid w:val="0065184A"/>
    <w:rsid w:val="00652F6A"/>
    <w:rsid w:val="0065461E"/>
    <w:rsid w:val="006556CC"/>
    <w:rsid w:val="00656509"/>
    <w:rsid w:val="0065684B"/>
    <w:rsid w:val="006569AB"/>
    <w:rsid w:val="00661163"/>
    <w:rsid w:val="006611C0"/>
    <w:rsid w:val="0066146E"/>
    <w:rsid w:val="00661996"/>
    <w:rsid w:val="006648E5"/>
    <w:rsid w:val="0066549F"/>
    <w:rsid w:val="0066639A"/>
    <w:rsid w:val="00666921"/>
    <w:rsid w:val="00666F05"/>
    <w:rsid w:val="00672DD1"/>
    <w:rsid w:val="00673A05"/>
    <w:rsid w:val="00675FF8"/>
    <w:rsid w:val="006760E4"/>
    <w:rsid w:val="00676BE4"/>
    <w:rsid w:val="006802BB"/>
    <w:rsid w:val="006830E0"/>
    <w:rsid w:val="00687E25"/>
    <w:rsid w:val="00687ED3"/>
    <w:rsid w:val="00690331"/>
    <w:rsid w:val="00690A21"/>
    <w:rsid w:val="00690C89"/>
    <w:rsid w:val="00692362"/>
    <w:rsid w:val="00693AE5"/>
    <w:rsid w:val="006A3298"/>
    <w:rsid w:val="006A5837"/>
    <w:rsid w:val="006A6FD0"/>
    <w:rsid w:val="006B1283"/>
    <w:rsid w:val="006C5478"/>
    <w:rsid w:val="006C56D3"/>
    <w:rsid w:val="006C7FAE"/>
    <w:rsid w:val="006D114D"/>
    <w:rsid w:val="006D2EE9"/>
    <w:rsid w:val="006D4CE0"/>
    <w:rsid w:val="006D6271"/>
    <w:rsid w:val="006D6B8C"/>
    <w:rsid w:val="006E035D"/>
    <w:rsid w:val="006E07BD"/>
    <w:rsid w:val="006E083F"/>
    <w:rsid w:val="006E3B72"/>
    <w:rsid w:val="006E4AE5"/>
    <w:rsid w:val="006E5B28"/>
    <w:rsid w:val="006E601E"/>
    <w:rsid w:val="006E68AB"/>
    <w:rsid w:val="006E6D09"/>
    <w:rsid w:val="006F0990"/>
    <w:rsid w:val="006F470F"/>
    <w:rsid w:val="00701982"/>
    <w:rsid w:val="00702E10"/>
    <w:rsid w:val="00703207"/>
    <w:rsid w:val="007045ED"/>
    <w:rsid w:val="00705D57"/>
    <w:rsid w:val="0070619A"/>
    <w:rsid w:val="00706EC1"/>
    <w:rsid w:val="00706F0F"/>
    <w:rsid w:val="00714793"/>
    <w:rsid w:val="00714F87"/>
    <w:rsid w:val="0071634C"/>
    <w:rsid w:val="00716A1E"/>
    <w:rsid w:val="007210A3"/>
    <w:rsid w:val="00721643"/>
    <w:rsid w:val="007220BE"/>
    <w:rsid w:val="00723362"/>
    <w:rsid w:val="00724CDD"/>
    <w:rsid w:val="007305BF"/>
    <w:rsid w:val="0073419D"/>
    <w:rsid w:val="0073492F"/>
    <w:rsid w:val="0073510E"/>
    <w:rsid w:val="00736045"/>
    <w:rsid w:val="007369A3"/>
    <w:rsid w:val="007371DB"/>
    <w:rsid w:val="007422F5"/>
    <w:rsid w:val="007425C7"/>
    <w:rsid w:val="00742845"/>
    <w:rsid w:val="007433B3"/>
    <w:rsid w:val="00743F56"/>
    <w:rsid w:val="00745769"/>
    <w:rsid w:val="007459EC"/>
    <w:rsid w:val="00747F09"/>
    <w:rsid w:val="0075137E"/>
    <w:rsid w:val="00751D30"/>
    <w:rsid w:val="00753758"/>
    <w:rsid w:val="0075496E"/>
    <w:rsid w:val="0075539F"/>
    <w:rsid w:val="007559FF"/>
    <w:rsid w:val="00756ECD"/>
    <w:rsid w:val="00757265"/>
    <w:rsid w:val="00760FF7"/>
    <w:rsid w:val="0076183D"/>
    <w:rsid w:val="00761FD5"/>
    <w:rsid w:val="00763162"/>
    <w:rsid w:val="00763DEF"/>
    <w:rsid w:val="00763EA8"/>
    <w:rsid w:val="00765B35"/>
    <w:rsid w:val="00767F41"/>
    <w:rsid w:val="007704D4"/>
    <w:rsid w:val="00770947"/>
    <w:rsid w:val="00775DFB"/>
    <w:rsid w:val="00776A29"/>
    <w:rsid w:val="0077784E"/>
    <w:rsid w:val="00783AD2"/>
    <w:rsid w:val="00786F7E"/>
    <w:rsid w:val="007871D3"/>
    <w:rsid w:val="00787642"/>
    <w:rsid w:val="007876ED"/>
    <w:rsid w:val="0078774E"/>
    <w:rsid w:val="00790589"/>
    <w:rsid w:val="00790CD8"/>
    <w:rsid w:val="00790EE2"/>
    <w:rsid w:val="00791B38"/>
    <w:rsid w:val="00794B1C"/>
    <w:rsid w:val="00797A56"/>
    <w:rsid w:val="00797B42"/>
    <w:rsid w:val="00797B65"/>
    <w:rsid w:val="007A05CD"/>
    <w:rsid w:val="007A1A60"/>
    <w:rsid w:val="007A6975"/>
    <w:rsid w:val="007A770C"/>
    <w:rsid w:val="007B048F"/>
    <w:rsid w:val="007B2A24"/>
    <w:rsid w:val="007B2C5F"/>
    <w:rsid w:val="007B466A"/>
    <w:rsid w:val="007B4FAF"/>
    <w:rsid w:val="007B5419"/>
    <w:rsid w:val="007B5785"/>
    <w:rsid w:val="007B7BF1"/>
    <w:rsid w:val="007C2DD1"/>
    <w:rsid w:val="007C3375"/>
    <w:rsid w:val="007C576C"/>
    <w:rsid w:val="007C5B4C"/>
    <w:rsid w:val="007D0032"/>
    <w:rsid w:val="007D029E"/>
    <w:rsid w:val="007D305D"/>
    <w:rsid w:val="007D50E9"/>
    <w:rsid w:val="007D64B6"/>
    <w:rsid w:val="007D66A1"/>
    <w:rsid w:val="007D7941"/>
    <w:rsid w:val="007E0018"/>
    <w:rsid w:val="007E0569"/>
    <w:rsid w:val="007E2027"/>
    <w:rsid w:val="007E2808"/>
    <w:rsid w:val="007E43F7"/>
    <w:rsid w:val="007F0AFE"/>
    <w:rsid w:val="007F54A7"/>
    <w:rsid w:val="007F6573"/>
    <w:rsid w:val="008025D0"/>
    <w:rsid w:val="008062E7"/>
    <w:rsid w:val="008073D6"/>
    <w:rsid w:val="00807B36"/>
    <w:rsid w:val="008146DF"/>
    <w:rsid w:val="008162C0"/>
    <w:rsid w:val="00820E92"/>
    <w:rsid w:val="008217EE"/>
    <w:rsid w:val="008239CD"/>
    <w:rsid w:val="00824F77"/>
    <w:rsid w:val="00826A90"/>
    <w:rsid w:val="00830DFF"/>
    <w:rsid w:val="00831D7D"/>
    <w:rsid w:val="008402E4"/>
    <w:rsid w:val="00840B4A"/>
    <w:rsid w:val="00843D1A"/>
    <w:rsid w:val="00843DC4"/>
    <w:rsid w:val="0084596A"/>
    <w:rsid w:val="00846DC1"/>
    <w:rsid w:val="008513D8"/>
    <w:rsid w:val="00851BA9"/>
    <w:rsid w:val="00852B8E"/>
    <w:rsid w:val="008536AA"/>
    <w:rsid w:val="00854CD3"/>
    <w:rsid w:val="00857F7A"/>
    <w:rsid w:val="0086026D"/>
    <w:rsid w:val="00860DA6"/>
    <w:rsid w:val="00861F0E"/>
    <w:rsid w:val="008630DE"/>
    <w:rsid w:val="00866F9A"/>
    <w:rsid w:val="008670A0"/>
    <w:rsid w:val="00870E41"/>
    <w:rsid w:val="00874C61"/>
    <w:rsid w:val="00875072"/>
    <w:rsid w:val="00877452"/>
    <w:rsid w:val="00881708"/>
    <w:rsid w:val="00882CBF"/>
    <w:rsid w:val="0088306C"/>
    <w:rsid w:val="0088311F"/>
    <w:rsid w:val="00883619"/>
    <w:rsid w:val="008854EA"/>
    <w:rsid w:val="00887F71"/>
    <w:rsid w:val="00891919"/>
    <w:rsid w:val="00893357"/>
    <w:rsid w:val="00895357"/>
    <w:rsid w:val="008971AF"/>
    <w:rsid w:val="008A1A30"/>
    <w:rsid w:val="008A1B09"/>
    <w:rsid w:val="008A1CA4"/>
    <w:rsid w:val="008A21CC"/>
    <w:rsid w:val="008A23A9"/>
    <w:rsid w:val="008A388E"/>
    <w:rsid w:val="008A4D33"/>
    <w:rsid w:val="008B04B1"/>
    <w:rsid w:val="008B09E9"/>
    <w:rsid w:val="008B11AD"/>
    <w:rsid w:val="008B56B0"/>
    <w:rsid w:val="008C0524"/>
    <w:rsid w:val="008C0CB9"/>
    <w:rsid w:val="008C1AC1"/>
    <w:rsid w:val="008C2E3B"/>
    <w:rsid w:val="008C364D"/>
    <w:rsid w:val="008C5FB6"/>
    <w:rsid w:val="008C7A2B"/>
    <w:rsid w:val="008D7EC7"/>
    <w:rsid w:val="008E0E38"/>
    <w:rsid w:val="008E12DE"/>
    <w:rsid w:val="008E198A"/>
    <w:rsid w:val="008E42BD"/>
    <w:rsid w:val="008E5327"/>
    <w:rsid w:val="008E57F9"/>
    <w:rsid w:val="008E76C4"/>
    <w:rsid w:val="008E7BDA"/>
    <w:rsid w:val="008F1103"/>
    <w:rsid w:val="008F37CF"/>
    <w:rsid w:val="008F458E"/>
    <w:rsid w:val="008F666E"/>
    <w:rsid w:val="00900334"/>
    <w:rsid w:val="00901CFC"/>
    <w:rsid w:val="0090572A"/>
    <w:rsid w:val="0090592C"/>
    <w:rsid w:val="00905FD6"/>
    <w:rsid w:val="00906259"/>
    <w:rsid w:val="009079D5"/>
    <w:rsid w:val="00910078"/>
    <w:rsid w:val="009104B2"/>
    <w:rsid w:val="00911B02"/>
    <w:rsid w:val="00915007"/>
    <w:rsid w:val="00915FEE"/>
    <w:rsid w:val="009165FA"/>
    <w:rsid w:val="00923FDE"/>
    <w:rsid w:val="00924282"/>
    <w:rsid w:val="009248B0"/>
    <w:rsid w:val="009300BD"/>
    <w:rsid w:val="009313DF"/>
    <w:rsid w:val="0093201A"/>
    <w:rsid w:val="0093246F"/>
    <w:rsid w:val="009327B9"/>
    <w:rsid w:val="0093345C"/>
    <w:rsid w:val="00933E0B"/>
    <w:rsid w:val="00937654"/>
    <w:rsid w:val="009404DC"/>
    <w:rsid w:val="00940C34"/>
    <w:rsid w:val="0094339F"/>
    <w:rsid w:val="00944C7E"/>
    <w:rsid w:val="00951B88"/>
    <w:rsid w:val="00961E4A"/>
    <w:rsid w:val="00962103"/>
    <w:rsid w:val="00963630"/>
    <w:rsid w:val="00963A47"/>
    <w:rsid w:val="00963A6A"/>
    <w:rsid w:val="00963AA2"/>
    <w:rsid w:val="00964A34"/>
    <w:rsid w:val="0097173E"/>
    <w:rsid w:val="00975639"/>
    <w:rsid w:val="00977A72"/>
    <w:rsid w:val="00981596"/>
    <w:rsid w:val="00981732"/>
    <w:rsid w:val="00983BEA"/>
    <w:rsid w:val="00986400"/>
    <w:rsid w:val="009907D6"/>
    <w:rsid w:val="00990E00"/>
    <w:rsid w:val="00993045"/>
    <w:rsid w:val="00993576"/>
    <w:rsid w:val="00994F75"/>
    <w:rsid w:val="009950F2"/>
    <w:rsid w:val="0099590A"/>
    <w:rsid w:val="009A2AC3"/>
    <w:rsid w:val="009A37DE"/>
    <w:rsid w:val="009A3AA7"/>
    <w:rsid w:val="009A4627"/>
    <w:rsid w:val="009A498D"/>
    <w:rsid w:val="009A56ED"/>
    <w:rsid w:val="009B1220"/>
    <w:rsid w:val="009B21E2"/>
    <w:rsid w:val="009B24B0"/>
    <w:rsid w:val="009B2B24"/>
    <w:rsid w:val="009B5294"/>
    <w:rsid w:val="009B6DB6"/>
    <w:rsid w:val="009C36ED"/>
    <w:rsid w:val="009C4DBC"/>
    <w:rsid w:val="009C5DF4"/>
    <w:rsid w:val="009C6731"/>
    <w:rsid w:val="009D05D3"/>
    <w:rsid w:val="009D1DDC"/>
    <w:rsid w:val="009D3B35"/>
    <w:rsid w:val="009D488A"/>
    <w:rsid w:val="009D606E"/>
    <w:rsid w:val="009E099D"/>
    <w:rsid w:val="009E0F5D"/>
    <w:rsid w:val="009E2989"/>
    <w:rsid w:val="009E3286"/>
    <w:rsid w:val="009E38ED"/>
    <w:rsid w:val="009E4279"/>
    <w:rsid w:val="009E4EED"/>
    <w:rsid w:val="009E501C"/>
    <w:rsid w:val="009E6975"/>
    <w:rsid w:val="009E777A"/>
    <w:rsid w:val="009E7D54"/>
    <w:rsid w:val="009F171B"/>
    <w:rsid w:val="009F2907"/>
    <w:rsid w:val="00A00BF7"/>
    <w:rsid w:val="00A013E3"/>
    <w:rsid w:val="00A03779"/>
    <w:rsid w:val="00A05626"/>
    <w:rsid w:val="00A06CCC"/>
    <w:rsid w:val="00A156A8"/>
    <w:rsid w:val="00A17514"/>
    <w:rsid w:val="00A20422"/>
    <w:rsid w:val="00A2272E"/>
    <w:rsid w:val="00A272FA"/>
    <w:rsid w:val="00A27F42"/>
    <w:rsid w:val="00A31B54"/>
    <w:rsid w:val="00A31DF3"/>
    <w:rsid w:val="00A31FBD"/>
    <w:rsid w:val="00A32908"/>
    <w:rsid w:val="00A32A19"/>
    <w:rsid w:val="00A339C3"/>
    <w:rsid w:val="00A401BE"/>
    <w:rsid w:val="00A40F47"/>
    <w:rsid w:val="00A41966"/>
    <w:rsid w:val="00A43AF8"/>
    <w:rsid w:val="00A4572C"/>
    <w:rsid w:val="00A4663F"/>
    <w:rsid w:val="00A53EDD"/>
    <w:rsid w:val="00A55043"/>
    <w:rsid w:val="00A55F83"/>
    <w:rsid w:val="00A609E2"/>
    <w:rsid w:val="00A60AB0"/>
    <w:rsid w:val="00A64BCF"/>
    <w:rsid w:val="00A6510D"/>
    <w:rsid w:val="00A726CE"/>
    <w:rsid w:val="00A75E16"/>
    <w:rsid w:val="00A7765E"/>
    <w:rsid w:val="00A77762"/>
    <w:rsid w:val="00A80BE1"/>
    <w:rsid w:val="00A8249A"/>
    <w:rsid w:val="00A82DCA"/>
    <w:rsid w:val="00A83396"/>
    <w:rsid w:val="00A95B87"/>
    <w:rsid w:val="00AA1136"/>
    <w:rsid w:val="00AA1E1B"/>
    <w:rsid w:val="00AA32DB"/>
    <w:rsid w:val="00AA348B"/>
    <w:rsid w:val="00AA49AE"/>
    <w:rsid w:val="00AA4F6D"/>
    <w:rsid w:val="00AA590E"/>
    <w:rsid w:val="00AA7024"/>
    <w:rsid w:val="00AB137C"/>
    <w:rsid w:val="00AB2483"/>
    <w:rsid w:val="00AB2801"/>
    <w:rsid w:val="00AB5FB0"/>
    <w:rsid w:val="00AB6608"/>
    <w:rsid w:val="00AC0507"/>
    <w:rsid w:val="00AC150B"/>
    <w:rsid w:val="00AC318C"/>
    <w:rsid w:val="00AC3965"/>
    <w:rsid w:val="00AC5032"/>
    <w:rsid w:val="00AC6DB4"/>
    <w:rsid w:val="00AD0FF3"/>
    <w:rsid w:val="00AD344E"/>
    <w:rsid w:val="00AD7B54"/>
    <w:rsid w:val="00AE08C3"/>
    <w:rsid w:val="00AE3D2E"/>
    <w:rsid w:val="00AE4E76"/>
    <w:rsid w:val="00AE7A2B"/>
    <w:rsid w:val="00AF0FE5"/>
    <w:rsid w:val="00AF21AD"/>
    <w:rsid w:val="00AF4B1C"/>
    <w:rsid w:val="00AF5B2E"/>
    <w:rsid w:val="00AF5D2C"/>
    <w:rsid w:val="00AF765E"/>
    <w:rsid w:val="00B00CAD"/>
    <w:rsid w:val="00B04A08"/>
    <w:rsid w:val="00B05EB1"/>
    <w:rsid w:val="00B10F15"/>
    <w:rsid w:val="00B131C8"/>
    <w:rsid w:val="00B14C7D"/>
    <w:rsid w:val="00B16732"/>
    <w:rsid w:val="00B16E00"/>
    <w:rsid w:val="00B17235"/>
    <w:rsid w:val="00B22606"/>
    <w:rsid w:val="00B24B22"/>
    <w:rsid w:val="00B24D69"/>
    <w:rsid w:val="00B25A40"/>
    <w:rsid w:val="00B25FE8"/>
    <w:rsid w:val="00B275EE"/>
    <w:rsid w:val="00B31592"/>
    <w:rsid w:val="00B35182"/>
    <w:rsid w:val="00B35D0E"/>
    <w:rsid w:val="00B36841"/>
    <w:rsid w:val="00B372F9"/>
    <w:rsid w:val="00B41126"/>
    <w:rsid w:val="00B41FC9"/>
    <w:rsid w:val="00B422E8"/>
    <w:rsid w:val="00B4283F"/>
    <w:rsid w:val="00B42B32"/>
    <w:rsid w:val="00B432F3"/>
    <w:rsid w:val="00B45A3F"/>
    <w:rsid w:val="00B47EAD"/>
    <w:rsid w:val="00B547E2"/>
    <w:rsid w:val="00B55B44"/>
    <w:rsid w:val="00B5615B"/>
    <w:rsid w:val="00B56476"/>
    <w:rsid w:val="00B61554"/>
    <w:rsid w:val="00B61EDF"/>
    <w:rsid w:val="00B63133"/>
    <w:rsid w:val="00B64E53"/>
    <w:rsid w:val="00B71A85"/>
    <w:rsid w:val="00B72FCE"/>
    <w:rsid w:val="00B760AB"/>
    <w:rsid w:val="00B81138"/>
    <w:rsid w:val="00B82FBE"/>
    <w:rsid w:val="00B84F4C"/>
    <w:rsid w:val="00B91095"/>
    <w:rsid w:val="00B94337"/>
    <w:rsid w:val="00B96C4E"/>
    <w:rsid w:val="00B973D2"/>
    <w:rsid w:val="00BA1277"/>
    <w:rsid w:val="00BB267D"/>
    <w:rsid w:val="00BB385F"/>
    <w:rsid w:val="00BB39B2"/>
    <w:rsid w:val="00BB490D"/>
    <w:rsid w:val="00BB7AFF"/>
    <w:rsid w:val="00BB7F0A"/>
    <w:rsid w:val="00BC1C37"/>
    <w:rsid w:val="00BC299A"/>
    <w:rsid w:val="00BC2F64"/>
    <w:rsid w:val="00BC5523"/>
    <w:rsid w:val="00BC6B64"/>
    <w:rsid w:val="00BD384B"/>
    <w:rsid w:val="00BD55C1"/>
    <w:rsid w:val="00BD62FB"/>
    <w:rsid w:val="00BD6833"/>
    <w:rsid w:val="00BD6D50"/>
    <w:rsid w:val="00BD6D87"/>
    <w:rsid w:val="00BE152C"/>
    <w:rsid w:val="00BE3285"/>
    <w:rsid w:val="00BE54C8"/>
    <w:rsid w:val="00BE65F5"/>
    <w:rsid w:val="00BE6C74"/>
    <w:rsid w:val="00BF271B"/>
    <w:rsid w:val="00BF476C"/>
    <w:rsid w:val="00BF4B1E"/>
    <w:rsid w:val="00BF4C13"/>
    <w:rsid w:val="00C077C3"/>
    <w:rsid w:val="00C11162"/>
    <w:rsid w:val="00C1355F"/>
    <w:rsid w:val="00C14B20"/>
    <w:rsid w:val="00C21D18"/>
    <w:rsid w:val="00C238B7"/>
    <w:rsid w:val="00C2470A"/>
    <w:rsid w:val="00C26969"/>
    <w:rsid w:val="00C35F27"/>
    <w:rsid w:val="00C36DAE"/>
    <w:rsid w:val="00C37ECD"/>
    <w:rsid w:val="00C4023C"/>
    <w:rsid w:val="00C42173"/>
    <w:rsid w:val="00C4256C"/>
    <w:rsid w:val="00C427A9"/>
    <w:rsid w:val="00C43B07"/>
    <w:rsid w:val="00C51464"/>
    <w:rsid w:val="00C53901"/>
    <w:rsid w:val="00C53A18"/>
    <w:rsid w:val="00C56406"/>
    <w:rsid w:val="00C61D1A"/>
    <w:rsid w:val="00C624AA"/>
    <w:rsid w:val="00C64ABC"/>
    <w:rsid w:val="00C651CD"/>
    <w:rsid w:val="00C652A1"/>
    <w:rsid w:val="00C70690"/>
    <w:rsid w:val="00C71B43"/>
    <w:rsid w:val="00C72AC0"/>
    <w:rsid w:val="00C751A6"/>
    <w:rsid w:val="00C75D1B"/>
    <w:rsid w:val="00C770D4"/>
    <w:rsid w:val="00C77652"/>
    <w:rsid w:val="00C82145"/>
    <w:rsid w:val="00C821C6"/>
    <w:rsid w:val="00C85806"/>
    <w:rsid w:val="00C85CE0"/>
    <w:rsid w:val="00C86198"/>
    <w:rsid w:val="00C873B5"/>
    <w:rsid w:val="00C90D63"/>
    <w:rsid w:val="00C937DD"/>
    <w:rsid w:val="00C9482A"/>
    <w:rsid w:val="00CA4125"/>
    <w:rsid w:val="00CA4394"/>
    <w:rsid w:val="00CA5108"/>
    <w:rsid w:val="00CA5FE9"/>
    <w:rsid w:val="00CA7330"/>
    <w:rsid w:val="00CB1448"/>
    <w:rsid w:val="00CB66F8"/>
    <w:rsid w:val="00CB6F06"/>
    <w:rsid w:val="00CC062A"/>
    <w:rsid w:val="00CC1F86"/>
    <w:rsid w:val="00CC280F"/>
    <w:rsid w:val="00CC2C66"/>
    <w:rsid w:val="00CC59C1"/>
    <w:rsid w:val="00CC7971"/>
    <w:rsid w:val="00CD33F4"/>
    <w:rsid w:val="00CD3C9F"/>
    <w:rsid w:val="00CD46EC"/>
    <w:rsid w:val="00CD5713"/>
    <w:rsid w:val="00CE22C9"/>
    <w:rsid w:val="00CE2A9E"/>
    <w:rsid w:val="00CF0A0F"/>
    <w:rsid w:val="00CF1468"/>
    <w:rsid w:val="00CF3E80"/>
    <w:rsid w:val="00CF7C9C"/>
    <w:rsid w:val="00D05950"/>
    <w:rsid w:val="00D06B36"/>
    <w:rsid w:val="00D076A5"/>
    <w:rsid w:val="00D1327C"/>
    <w:rsid w:val="00D1360A"/>
    <w:rsid w:val="00D165A9"/>
    <w:rsid w:val="00D2228E"/>
    <w:rsid w:val="00D243F0"/>
    <w:rsid w:val="00D3196C"/>
    <w:rsid w:val="00D31B49"/>
    <w:rsid w:val="00D32CE9"/>
    <w:rsid w:val="00D3364B"/>
    <w:rsid w:val="00D35190"/>
    <w:rsid w:val="00D361CA"/>
    <w:rsid w:val="00D36781"/>
    <w:rsid w:val="00D36D3B"/>
    <w:rsid w:val="00D40E91"/>
    <w:rsid w:val="00D41825"/>
    <w:rsid w:val="00D42148"/>
    <w:rsid w:val="00D42773"/>
    <w:rsid w:val="00D45668"/>
    <w:rsid w:val="00D4730E"/>
    <w:rsid w:val="00D477AF"/>
    <w:rsid w:val="00D51B3D"/>
    <w:rsid w:val="00D51F46"/>
    <w:rsid w:val="00D53AFE"/>
    <w:rsid w:val="00D57E7E"/>
    <w:rsid w:val="00D606D9"/>
    <w:rsid w:val="00D637BE"/>
    <w:rsid w:val="00D65573"/>
    <w:rsid w:val="00D74864"/>
    <w:rsid w:val="00D7540C"/>
    <w:rsid w:val="00D75D1B"/>
    <w:rsid w:val="00D75D93"/>
    <w:rsid w:val="00D76326"/>
    <w:rsid w:val="00D76352"/>
    <w:rsid w:val="00D76596"/>
    <w:rsid w:val="00D76C80"/>
    <w:rsid w:val="00D76F2A"/>
    <w:rsid w:val="00D821DF"/>
    <w:rsid w:val="00D8253F"/>
    <w:rsid w:val="00D90B4E"/>
    <w:rsid w:val="00D90D9C"/>
    <w:rsid w:val="00D91F11"/>
    <w:rsid w:val="00D92746"/>
    <w:rsid w:val="00D94CBB"/>
    <w:rsid w:val="00D97A15"/>
    <w:rsid w:val="00DA5071"/>
    <w:rsid w:val="00DA6367"/>
    <w:rsid w:val="00DA653B"/>
    <w:rsid w:val="00DB10ED"/>
    <w:rsid w:val="00DB3861"/>
    <w:rsid w:val="00DB4117"/>
    <w:rsid w:val="00DB7A44"/>
    <w:rsid w:val="00DB7B04"/>
    <w:rsid w:val="00DC0ABD"/>
    <w:rsid w:val="00DC0E70"/>
    <w:rsid w:val="00DC1978"/>
    <w:rsid w:val="00DC2733"/>
    <w:rsid w:val="00DC4F27"/>
    <w:rsid w:val="00DC5EBC"/>
    <w:rsid w:val="00DD7C06"/>
    <w:rsid w:val="00DD7E97"/>
    <w:rsid w:val="00DE2A05"/>
    <w:rsid w:val="00DE2F5C"/>
    <w:rsid w:val="00DE33A0"/>
    <w:rsid w:val="00DE380B"/>
    <w:rsid w:val="00DE46BA"/>
    <w:rsid w:val="00DE5878"/>
    <w:rsid w:val="00DE5A19"/>
    <w:rsid w:val="00DF1AF3"/>
    <w:rsid w:val="00DF3207"/>
    <w:rsid w:val="00DF7A24"/>
    <w:rsid w:val="00E0166A"/>
    <w:rsid w:val="00E03DFB"/>
    <w:rsid w:val="00E04C56"/>
    <w:rsid w:val="00E050C3"/>
    <w:rsid w:val="00E07B77"/>
    <w:rsid w:val="00E12668"/>
    <w:rsid w:val="00E13933"/>
    <w:rsid w:val="00E17E49"/>
    <w:rsid w:val="00E208B1"/>
    <w:rsid w:val="00E213ED"/>
    <w:rsid w:val="00E22CB5"/>
    <w:rsid w:val="00E2510D"/>
    <w:rsid w:val="00E3129F"/>
    <w:rsid w:val="00E3218B"/>
    <w:rsid w:val="00E3483B"/>
    <w:rsid w:val="00E37E77"/>
    <w:rsid w:val="00E41DFA"/>
    <w:rsid w:val="00E45B99"/>
    <w:rsid w:val="00E50E37"/>
    <w:rsid w:val="00E54D68"/>
    <w:rsid w:val="00E6386B"/>
    <w:rsid w:val="00E66607"/>
    <w:rsid w:val="00E67BF5"/>
    <w:rsid w:val="00E70AD9"/>
    <w:rsid w:val="00E71F8B"/>
    <w:rsid w:val="00E7201A"/>
    <w:rsid w:val="00E73744"/>
    <w:rsid w:val="00E742B8"/>
    <w:rsid w:val="00E74E09"/>
    <w:rsid w:val="00E750C4"/>
    <w:rsid w:val="00E77687"/>
    <w:rsid w:val="00E80624"/>
    <w:rsid w:val="00E82051"/>
    <w:rsid w:val="00E82529"/>
    <w:rsid w:val="00E82613"/>
    <w:rsid w:val="00E82FF7"/>
    <w:rsid w:val="00E839C8"/>
    <w:rsid w:val="00E83D09"/>
    <w:rsid w:val="00E84937"/>
    <w:rsid w:val="00E90F2D"/>
    <w:rsid w:val="00E91FEF"/>
    <w:rsid w:val="00E944CD"/>
    <w:rsid w:val="00EA6400"/>
    <w:rsid w:val="00EB170F"/>
    <w:rsid w:val="00EC056C"/>
    <w:rsid w:val="00EC1547"/>
    <w:rsid w:val="00EC3C1C"/>
    <w:rsid w:val="00EC49EF"/>
    <w:rsid w:val="00EC6E49"/>
    <w:rsid w:val="00ED2523"/>
    <w:rsid w:val="00ED5369"/>
    <w:rsid w:val="00ED71AA"/>
    <w:rsid w:val="00ED73D5"/>
    <w:rsid w:val="00ED7EF8"/>
    <w:rsid w:val="00EE17CE"/>
    <w:rsid w:val="00EE20FA"/>
    <w:rsid w:val="00EE6DE0"/>
    <w:rsid w:val="00EE717E"/>
    <w:rsid w:val="00EE72BB"/>
    <w:rsid w:val="00EF2F51"/>
    <w:rsid w:val="00F00396"/>
    <w:rsid w:val="00F05717"/>
    <w:rsid w:val="00F05AF5"/>
    <w:rsid w:val="00F063AA"/>
    <w:rsid w:val="00F0660A"/>
    <w:rsid w:val="00F07BBE"/>
    <w:rsid w:val="00F10FC2"/>
    <w:rsid w:val="00F133B8"/>
    <w:rsid w:val="00F17629"/>
    <w:rsid w:val="00F1770F"/>
    <w:rsid w:val="00F25C0D"/>
    <w:rsid w:val="00F26F7A"/>
    <w:rsid w:val="00F27355"/>
    <w:rsid w:val="00F30B6E"/>
    <w:rsid w:val="00F30EDC"/>
    <w:rsid w:val="00F3223B"/>
    <w:rsid w:val="00F33157"/>
    <w:rsid w:val="00F34702"/>
    <w:rsid w:val="00F36CC4"/>
    <w:rsid w:val="00F40529"/>
    <w:rsid w:val="00F40678"/>
    <w:rsid w:val="00F433A6"/>
    <w:rsid w:val="00F4462C"/>
    <w:rsid w:val="00F44E5D"/>
    <w:rsid w:val="00F5321A"/>
    <w:rsid w:val="00F5530B"/>
    <w:rsid w:val="00F56BEC"/>
    <w:rsid w:val="00F60E91"/>
    <w:rsid w:val="00F64174"/>
    <w:rsid w:val="00F67AD1"/>
    <w:rsid w:val="00F67D04"/>
    <w:rsid w:val="00F67D7F"/>
    <w:rsid w:val="00F67DCA"/>
    <w:rsid w:val="00F70C27"/>
    <w:rsid w:val="00F70E3F"/>
    <w:rsid w:val="00F71841"/>
    <w:rsid w:val="00F73E46"/>
    <w:rsid w:val="00F74049"/>
    <w:rsid w:val="00F770F3"/>
    <w:rsid w:val="00F7726A"/>
    <w:rsid w:val="00F80ACB"/>
    <w:rsid w:val="00F8230D"/>
    <w:rsid w:val="00F9031C"/>
    <w:rsid w:val="00F9232B"/>
    <w:rsid w:val="00F9258F"/>
    <w:rsid w:val="00FA4AAF"/>
    <w:rsid w:val="00FA7FC7"/>
    <w:rsid w:val="00FB05A8"/>
    <w:rsid w:val="00FB1ABC"/>
    <w:rsid w:val="00FB20F9"/>
    <w:rsid w:val="00FB224C"/>
    <w:rsid w:val="00FB2B5A"/>
    <w:rsid w:val="00FB2F04"/>
    <w:rsid w:val="00FB3439"/>
    <w:rsid w:val="00FB64E6"/>
    <w:rsid w:val="00FC3443"/>
    <w:rsid w:val="00FC36B6"/>
    <w:rsid w:val="00FC38C2"/>
    <w:rsid w:val="00FC4145"/>
    <w:rsid w:val="00FC54A3"/>
    <w:rsid w:val="00FC5CF9"/>
    <w:rsid w:val="00FC5D40"/>
    <w:rsid w:val="00FD238A"/>
    <w:rsid w:val="00FD35E6"/>
    <w:rsid w:val="00FD6888"/>
    <w:rsid w:val="00FD6E80"/>
    <w:rsid w:val="00FE01B9"/>
    <w:rsid w:val="00FE04C1"/>
    <w:rsid w:val="00FE0847"/>
    <w:rsid w:val="00FE43F8"/>
    <w:rsid w:val="00FE6050"/>
    <w:rsid w:val="00FF0537"/>
    <w:rsid w:val="00FF0A9D"/>
    <w:rsid w:val="00FF1265"/>
    <w:rsid w:val="00FF2454"/>
    <w:rsid w:val="00FF2731"/>
    <w:rsid w:val="00FF3357"/>
    <w:rsid w:val="00FF350B"/>
    <w:rsid w:val="00FF4AB8"/>
    <w:rsid w:val="00FF7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688143"/>
  <w14:discardImageEditingData/>
  <w14:defaultImageDpi w14:val="330"/>
  <w15:chartTrackingRefBased/>
  <w15:docId w15:val="{449A0CDF-4D3C-4B59-A7E3-7AE442E82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HAnsi" w:hAnsi="Roboto" w:cstheme="minorBidi"/>
        <w:color w:val="FF2AA3" w:themeColor="accent4" w:themeTint="99"/>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13" w:qFormat="1"/>
    <w:lsdException w:name="heading 1" w:locked="0" w:uiPriority="1" w:qFormat="1"/>
    <w:lsdException w:name="heading 2" w:locked="0" w:semiHidden="1" w:uiPriority="1" w:unhideWhenUsed="1" w:qFormat="1"/>
    <w:lsdException w:name="heading 3" w:locked="0" w:semiHidden="1" w:uiPriority="9" w:unhideWhenUsed="1" w:qFormat="1"/>
    <w:lsdException w:name="heading 4" w:locked="0"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9" w:unhideWhenUsed="1"/>
    <w:lsdException w:name="toc 4"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locked="0"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iPriority="10" w:unhideWhenUsed="1" w:qFormat="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iPriority="10" w:unhideWhenUsed="1" w:qFormat="1"/>
    <w:lsdException w:name="List Bullet 3" w:locked="0" w:semiHidden="1" w:uiPriority="10" w:unhideWhenUsed="1" w:qFormat="1"/>
    <w:lsdException w:name="List Bullet 4" w:locked="0" w:uiPriority="10"/>
    <w:lsdException w:name="List Bullet 5" w:locked="0" w:uiPriority="10"/>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qFormat="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uiPriority="3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Strong" w:uiPriority="22" w:qFormat="1"/>
    <w:lsdException w:name="Emphasis" w:semiHidden="1" w:uiPriority="20" w:unhideWhenUsed="1" w:qFormat="1"/>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3"/>
    <w:unhideWhenUsed/>
    <w:qFormat/>
    <w:rsid w:val="002825DD"/>
  </w:style>
  <w:style w:type="paragraph" w:styleId="Heading1">
    <w:name w:val="heading 1"/>
    <w:next w:val="Bodycopy1"/>
    <w:link w:val="Heading1Char"/>
    <w:uiPriority w:val="1"/>
    <w:qFormat/>
    <w:rsid w:val="000B7675"/>
    <w:pPr>
      <w:keepNext/>
      <w:spacing w:before="360" w:after="0"/>
      <w:outlineLvl w:val="0"/>
    </w:pPr>
    <w:rPr>
      <w:rFonts w:ascii="Roboto Light" w:hAnsi="Roboto Light"/>
      <w:color w:val="EA5F14" w:themeColor="accent2"/>
      <w:sz w:val="44"/>
      <w:szCs w:val="44"/>
    </w:rPr>
  </w:style>
  <w:style w:type="paragraph" w:styleId="Heading2">
    <w:name w:val="heading 2"/>
    <w:next w:val="Bodycopy1"/>
    <w:link w:val="Heading2Char"/>
    <w:uiPriority w:val="1"/>
    <w:qFormat/>
    <w:rsid w:val="000B7675"/>
    <w:pPr>
      <w:keepNext/>
      <w:spacing w:before="160" w:after="0"/>
      <w:outlineLvl w:val="1"/>
    </w:pPr>
    <w:rPr>
      <w:rFonts w:ascii="Roboto Light" w:hAnsi="Roboto Light"/>
      <w:color w:val="555555" w:themeColor="text1"/>
      <w:sz w:val="36"/>
      <w:szCs w:val="44"/>
    </w:rPr>
  </w:style>
  <w:style w:type="paragraph" w:styleId="Heading3">
    <w:name w:val="heading 3"/>
    <w:next w:val="Bodycopy1"/>
    <w:link w:val="Heading3Char"/>
    <w:uiPriority w:val="1"/>
    <w:qFormat/>
    <w:rsid w:val="000B7675"/>
    <w:pPr>
      <w:keepNext/>
      <w:spacing w:before="160" w:after="0"/>
      <w:outlineLvl w:val="2"/>
    </w:pPr>
    <w:rPr>
      <w:color w:val="00ADD6"/>
      <w:sz w:val="32"/>
      <w:szCs w:val="32"/>
    </w:rPr>
  </w:style>
  <w:style w:type="paragraph" w:styleId="Heading4">
    <w:name w:val="heading 4"/>
    <w:basedOn w:val="Normal"/>
    <w:next w:val="Normal"/>
    <w:link w:val="Heading4Char"/>
    <w:uiPriority w:val="1"/>
    <w:qFormat/>
    <w:rsid w:val="00761FD5"/>
    <w:pPr>
      <w:keepNext/>
      <w:keepLines/>
      <w:spacing w:before="40" w:after="0"/>
      <w:outlineLvl w:val="3"/>
    </w:pPr>
    <w:rPr>
      <w:rFonts w:eastAsiaTheme="majorEastAsia" w:cstheme="majorBidi"/>
      <w:b/>
      <w:iCs/>
      <w:color w:val="EA5F14" w:themeColor="accen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7B4FAF"/>
    <w:pPr>
      <w:spacing w:after="0" w:line="240" w:lineRule="auto"/>
    </w:pPr>
    <w:rPr>
      <w:rFonts w:ascii="Segoe UI" w:hAnsi="Segoe UI" w:cs="Segoe UI"/>
      <w:color w:val="EA5F14" w:themeColor="accent2"/>
      <w:sz w:val="18"/>
      <w:szCs w:val="18"/>
    </w:rPr>
  </w:style>
  <w:style w:type="character" w:customStyle="1" w:styleId="BalloonTextChar">
    <w:name w:val="Balloon Text Char"/>
    <w:basedOn w:val="DefaultParagraphFont"/>
    <w:link w:val="BalloonText"/>
    <w:uiPriority w:val="99"/>
    <w:semiHidden/>
    <w:rsid w:val="007B4FAF"/>
    <w:rPr>
      <w:rFonts w:ascii="Segoe UI" w:hAnsi="Segoe UI" w:cs="Segoe UI"/>
      <w:color w:val="EA5F14" w:themeColor="accent2"/>
      <w:sz w:val="18"/>
      <w:szCs w:val="18"/>
    </w:rPr>
  </w:style>
  <w:style w:type="paragraph" w:customStyle="1" w:styleId="Bodycopy1">
    <w:name w:val="Body copy 1"/>
    <w:link w:val="Bodycopy1Char"/>
    <w:uiPriority w:val="2"/>
    <w:qFormat/>
    <w:rsid w:val="00151D8E"/>
    <w:pPr>
      <w:spacing w:after="240"/>
    </w:pPr>
    <w:rPr>
      <w:color w:val="555555" w:themeColor="text1"/>
    </w:rPr>
  </w:style>
  <w:style w:type="character" w:customStyle="1" w:styleId="Bodycopy1Char">
    <w:name w:val="Body copy 1 Char"/>
    <w:basedOn w:val="DefaultParagraphFont"/>
    <w:link w:val="Bodycopy1"/>
    <w:uiPriority w:val="2"/>
    <w:rsid w:val="00151D8E"/>
    <w:rPr>
      <w:color w:val="555555" w:themeColor="text1"/>
    </w:rPr>
  </w:style>
  <w:style w:type="paragraph" w:customStyle="1" w:styleId="Bodycopy1White">
    <w:name w:val="Body copy 1 (White)"/>
    <w:basedOn w:val="Bodycopy1"/>
    <w:link w:val="Bodycopy1WhiteChar"/>
    <w:uiPriority w:val="2"/>
    <w:qFormat/>
    <w:rsid w:val="007B4FAF"/>
    <w:rPr>
      <w:color w:val="FFFFFF" w:themeColor="background1"/>
    </w:rPr>
  </w:style>
  <w:style w:type="character" w:customStyle="1" w:styleId="Bodycopy1WhiteChar">
    <w:name w:val="Body copy 1 (White) Char"/>
    <w:basedOn w:val="Bodycopy1Char"/>
    <w:link w:val="Bodycopy1White"/>
    <w:uiPriority w:val="2"/>
    <w:rsid w:val="007B4FAF"/>
    <w:rPr>
      <w:rFonts w:ascii="Roboto" w:hAnsi="Roboto"/>
      <w:color w:val="FFFFFF" w:themeColor="background1"/>
      <w:szCs w:val="24"/>
    </w:rPr>
  </w:style>
  <w:style w:type="paragraph" w:customStyle="1" w:styleId="Bodycopy2">
    <w:name w:val="Body copy 2"/>
    <w:link w:val="Bodycopy2Char"/>
    <w:uiPriority w:val="2"/>
    <w:qFormat/>
    <w:rsid w:val="00471628"/>
    <w:rPr>
      <w:color w:val="555555" w:themeColor="text1"/>
      <w:sz w:val="20"/>
      <w:szCs w:val="20"/>
    </w:rPr>
  </w:style>
  <w:style w:type="character" w:customStyle="1" w:styleId="Bodycopy2Char">
    <w:name w:val="Body copy 2 Char"/>
    <w:basedOn w:val="DefaultParagraphFont"/>
    <w:link w:val="Bodycopy2"/>
    <w:uiPriority w:val="2"/>
    <w:rsid w:val="00471628"/>
    <w:rPr>
      <w:color w:val="555555" w:themeColor="text1"/>
      <w:sz w:val="20"/>
      <w:szCs w:val="20"/>
    </w:rPr>
  </w:style>
  <w:style w:type="paragraph" w:customStyle="1" w:styleId="Bodycopy2White">
    <w:name w:val="Body copy 2 (White)"/>
    <w:basedOn w:val="Bodycopy2"/>
    <w:link w:val="Bodycopy2WhiteChar"/>
    <w:uiPriority w:val="2"/>
    <w:qFormat/>
    <w:rsid w:val="007B4FAF"/>
    <w:rPr>
      <w:color w:val="FFFFFF" w:themeColor="background1"/>
    </w:rPr>
  </w:style>
  <w:style w:type="character" w:customStyle="1" w:styleId="Bodycopy2WhiteChar">
    <w:name w:val="Body copy 2 (White) Char"/>
    <w:basedOn w:val="Bodycopy2Char"/>
    <w:link w:val="Bodycopy2White"/>
    <w:uiPriority w:val="2"/>
    <w:rsid w:val="007B4FAF"/>
    <w:rPr>
      <w:rFonts w:ascii="Roboto" w:hAnsi="Roboto"/>
      <w:color w:val="FFFFFF" w:themeColor="background1"/>
      <w:sz w:val="20"/>
      <w:szCs w:val="20"/>
    </w:rPr>
  </w:style>
  <w:style w:type="character" w:customStyle="1" w:styleId="BOLD">
    <w:name w:val="BOLD"/>
    <w:uiPriority w:val="6"/>
    <w:qFormat/>
    <w:rsid w:val="007B4FAF"/>
    <w:rPr>
      <w:b/>
    </w:rPr>
  </w:style>
  <w:style w:type="character" w:customStyle="1" w:styleId="BOLDITALIC">
    <w:name w:val="BOLD ITALIC"/>
    <w:uiPriority w:val="6"/>
    <w:qFormat/>
    <w:rsid w:val="007B4FAF"/>
    <w:rPr>
      <w:b/>
      <w:i/>
    </w:rPr>
  </w:style>
  <w:style w:type="paragraph" w:customStyle="1" w:styleId="BylineSourceFootnotes">
    <w:name w:val="Byline/Source/Footnotes"/>
    <w:uiPriority w:val="5"/>
    <w:qFormat/>
    <w:rsid w:val="000F04CB"/>
    <w:pPr>
      <w:spacing w:before="200"/>
    </w:pPr>
    <w:rPr>
      <w:color w:val="555555" w:themeColor="text2"/>
      <w:sz w:val="16"/>
    </w:rPr>
  </w:style>
  <w:style w:type="paragraph" w:customStyle="1" w:styleId="BylineSourceFootnotesWhite">
    <w:name w:val="Byline/Source/Footnotes (White)"/>
    <w:link w:val="BylineSourceFootnotesWhiteChar"/>
    <w:uiPriority w:val="5"/>
    <w:qFormat/>
    <w:rsid w:val="007B4FAF"/>
    <w:rPr>
      <w:color w:val="FFFFFF" w:themeColor="background1"/>
      <w:sz w:val="16"/>
      <w:szCs w:val="16"/>
    </w:rPr>
  </w:style>
  <w:style w:type="character" w:customStyle="1" w:styleId="BylineSourceFootnotesWhiteChar">
    <w:name w:val="Byline/Source/Footnotes (White) Char"/>
    <w:basedOn w:val="DefaultParagraphFont"/>
    <w:link w:val="BylineSourceFootnotesWhite"/>
    <w:uiPriority w:val="5"/>
    <w:rsid w:val="007B4FAF"/>
    <w:rPr>
      <w:rFonts w:ascii="Roboto" w:hAnsi="Roboto"/>
      <w:color w:val="FFFFFF" w:themeColor="background1"/>
      <w:sz w:val="16"/>
      <w:szCs w:val="16"/>
    </w:rPr>
  </w:style>
  <w:style w:type="table" w:customStyle="1" w:styleId="COMMTableBLUE">
    <w:name w:val="COMM Table (BLUE)"/>
    <w:basedOn w:val="TableNormal"/>
    <w:uiPriority w:val="99"/>
    <w:rsid w:val="0041557E"/>
    <w:pPr>
      <w:widowControl w:val="0"/>
      <w:spacing w:after="0" w:line="240" w:lineRule="auto"/>
      <w:mirrorIndents/>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0A82A0" w:themeFill="accent6"/>
        <w:vAlign w:val="bottom"/>
      </w:tcPr>
    </w:tblStylePr>
    <w:tblStylePr w:type="lastRow">
      <w:rPr>
        <w:b w:val="0"/>
      </w:rPr>
      <w:tblPr/>
      <w:tcPr>
        <w:tcBorders>
          <w:top w:val="single" w:sz="18" w:space="0" w:color="0A82A0" w:themeColor="accent6"/>
          <w:left w:val="nil"/>
          <w:bottom w:val="single" w:sz="8" w:space="0" w:color="0A82A0" w:themeColor="accent6"/>
          <w:right w:val="nil"/>
          <w:insideH w:val="nil"/>
          <w:insideV w:val="nil"/>
        </w:tcBorders>
      </w:tcPr>
    </w:tblStylePr>
    <w:tblStylePr w:type="firstCol">
      <w:rPr>
        <w:rFonts w:ascii="Roboto" w:hAnsi="Roboto"/>
        <w:color w:val="0A82A0" w:themeColor="accent6"/>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0A82A0" w:themeColor="accent6"/>
        </w:tcBorders>
      </w:tcPr>
    </w:tblStylePr>
    <w:tblStylePr w:type="band2Horz">
      <w:tblPr/>
      <w:tcPr>
        <w:tcBorders>
          <w:insideV w:val="single" w:sz="12" w:space="0" w:color="0A82A0" w:themeColor="accent6"/>
        </w:tcBorders>
      </w:tcPr>
    </w:tblStylePr>
  </w:style>
  <w:style w:type="paragraph" w:customStyle="1" w:styleId="TableContentAlignCentered">
    <w:name w:val="Table Content (Align Centered)"/>
    <w:basedOn w:val="Normal"/>
    <w:uiPriority w:val="7"/>
    <w:qFormat/>
    <w:rsid w:val="0093201A"/>
    <w:pPr>
      <w:jc w:val="center"/>
    </w:pPr>
    <w:rPr>
      <w:color w:val="555555" w:themeColor="text1"/>
    </w:rPr>
  </w:style>
  <w:style w:type="table" w:customStyle="1" w:styleId="COMMTableORANGE">
    <w:name w:val="COMM Table (ORANGE)"/>
    <w:basedOn w:val="TableNormal"/>
    <w:uiPriority w:val="99"/>
    <w:rsid w:val="0041557E"/>
    <w:pPr>
      <w:spacing w:after="0" w:line="240" w:lineRule="auto"/>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CellMar>
        <w:top w:w="144" w:type="dxa"/>
        <w:left w:w="144" w:type="dxa"/>
        <w:bottom w:w="144" w:type="dxa"/>
        <w:right w:w="144" w:type="dxa"/>
      </w:tblCellMar>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right w:val="single" w:sz="4" w:space="0" w:color="CFCFCF" w:themeColor="background2" w:themeShade="E6"/>
          <w:insideV w:val="single" w:sz="4" w:space="0" w:color="FFFFFF" w:themeColor="background1"/>
        </w:tcBorders>
        <w:shd w:val="clear" w:color="auto" w:fill="EA5F14" w:themeFill="accent2"/>
        <w:vAlign w:val="bottom"/>
      </w:tcPr>
    </w:tblStylePr>
    <w:tblStylePr w:type="lastRow">
      <w:tblPr/>
      <w:tcPr>
        <w:tcBorders>
          <w:top w:val="single" w:sz="18" w:space="0" w:color="EA5F14" w:themeColor="accent2"/>
          <w:bottom w:val="single" w:sz="4" w:space="0" w:color="EA5F14" w:themeColor="accent2"/>
        </w:tcBorders>
        <w:vAlign w:val="center"/>
      </w:tcPr>
    </w:tblStylePr>
    <w:tblStylePr w:type="firstCol">
      <w:rPr>
        <w:rFonts w:ascii="Roboto" w:hAnsi="Roboto"/>
        <w:color w:val="EA5F14" w:themeColor="accent2"/>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cPr>
        <w:tcBorders>
          <w:insideH w:val="single" w:sz="4" w:space="0" w:color="C4C8CB" w:themeColor="accent5" w:themeTint="66"/>
        </w:tcBorders>
        <w:vAlign w:val="center"/>
      </w:tcPr>
    </w:tblStylePr>
    <w:tblStylePr w:type="band1Horz">
      <w:tblPr/>
      <w:tcPr>
        <w:tcBorders>
          <w:insideV w:val="single" w:sz="12" w:space="0" w:color="EA5F14" w:themeColor="accent2"/>
        </w:tcBorders>
        <w:vAlign w:val="center"/>
      </w:tcPr>
    </w:tblStylePr>
    <w:tblStylePr w:type="band2Horz">
      <w:tblPr/>
      <w:tcPr>
        <w:tcBorders>
          <w:insideV w:val="single" w:sz="12" w:space="0" w:color="EA5F14" w:themeColor="accent2"/>
        </w:tcBorders>
        <w:vAlign w:val="center"/>
      </w:tcPr>
    </w:tblStylePr>
  </w:style>
  <w:style w:type="paragraph" w:customStyle="1" w:styleId="DocumentName">
    <w:name w:val="Document Name"/>
    <w:next w:val="Bodycopy1"/>
    <w:link w:val="DocumentNameChar"/>
    <w:uiPriority w:val="3"/>
    <w:qFormat/>
    <w:rsid w:val="007B4FAF"/>
    <w:rPr>
      <w:caps/>
      <w:color w:val="555555" w:themeColor="text1"/>
      <w:sz w:val="20"/>
      <w:szCs w:val="24"/>
    </w:rPr>
  </w:style>
  <w:style w:type="character" w:customStyle="1" w:styleId="DocumentNameChar">
    <w:name w:val="Document Name Char"/>
    <w:basedOn w:val="DefaultParagraphFont"/>
    <w:link w:val="DocumentName"/>
    <w:uiPriority w:val="3"/>
    <w:rsid w:val="007B4FAF"/>
    <w:rPr>
      <w:rFonts w:ascii="Roboto" w:hAnsi="Roboto"/>
      <w:caps/>
      <w:color w:val="555555" w:themeColor="text1"/>
      <w:sz w:val="20"/>
      <w:szCs w:val="24"/>
    </w:rPr>
  </w:style>
  <w:style w:type="paragraph" w:styleId="Footer">
    <w:name w:val="footer"/>
    <w:basedOn w:val="Normal"/>
    <w:link w:val="FooterChar"/>
    <w:uiPriority w:val="99"/>
    <w:rsid w:val="007B4FAF"/>
    <w:pPr>
      <w:tabs>
        <w:tab w:val="center" w:pos="4680"/>
        <w:tab w:val="right" w:pos="9360"/>
      </w:tabs>
      <w:spacing w:after="0" w:line="240" w:lineRule="auto"/>
    </w:pPr>
    <w:rPr>
      <w:color w:val="EA5F14" w:themeColor="accent2"/>
      <w:sz w:val="24"/>
      <w:szCs w:val="24"/>
    </w:rPr>
  </w:style>
  <w:style w:type="character" w:customStyle="1" w:styleId="FooterChar">
    <w:name w:val="Footer Char"/>
    <w:basedOn w:val="DefaultParagraphFont"/>
    <w:link w:val="Footer"/>
    <w:uiPriority w:val="99"/>
    <w:semiHidden/>
    <w:rsid w:val="007B4FAF"/>
    <w:rPr>
      <w:rFonts w:ascii="Roboto" w:hAnsi="Roboto"/>
      <w:color w:val="EA5F14" w:themeColor="accent2"/>
      <w:sz w:val="24"/>
      <w:szCs w:val="24"/>
    </w:rPr>
  </w:style>
  <w:style w:type="table" w:styleId="GridTable4-Accent3">
    <w:name w:val="Grid Table 4 Accent 3"/>
    <w:basedOn w:val="TableNormal"/>
    <w:uiPriority w:val="49"/>
    <w:locked/>
    <w:rsid w:val="007B4FAF"/>
    <w:pPr>
      <w:spacing w:after="0" w:line="240" w:lineRule="auto"/>
    </w:pPr>
    <w:tblPr>
      <w:tblStyleRowBandSize w:val="1"/>
      <w:tblStyleColBandSize w:val="1"/>
      <w:tblBorders>
        <w:top w:val="single" w:sz="4" w:space="0" w:color="EDFF48" w:themeColor="accent3" w:themeTint="99"/>
        <w:left w:val="single" w:sz="4" w:space="0" w:color="EDFF48" w:themeColor="accent3" w:themeTint="99"/>
        <w:bottom w:val="single" w:sz="4" w:space="0" w:color="EDFF48" w:themeColor="accent3" w:themeTint="99"/>
        <w:right w:val="single" w:sz="4" w:space="0" w:color="EDFF48" w:themeColor="accent3" w:themeTint="99"/>
        <w:insideH w:val="single" w:sz="4" w:space="0" w:color="EDFF48" w:themeColor="accent3" w:themeTint="99"/>
        <w:insideV w:val="single" w:sz="4" w:space="0" w:color="EDFF48" w:themeColor="accent3" w:themeTint="99"/>
      </w:tblBorders>
    </w:tblPr>
    <w:tblStylePr w:type="firstRow">
      <w:rPr>
        <w:b/>
        <w:bCs/>
        <w:color w:val="FFFFFF" w:themeColor="background1"/>
      </w:rPr>
      <w:tblPr/>
      <w:tcPr>
        <w:tcBorders>
          <w:top w:val="single" w:sz="4" w:space="0" w:color="BBCE00" w:themeColor="accent3"/>
          <w:left w:val="single" w:sz="4" w:space="0" w:color="BBCE00" w:themeColor="accent3"/>
          <w:bottom w:val="single" w:sz="4" w:space="0" w:color="BBCE00" w:themeColor="accent3"/>
          <w:right w:val="single" w:sz="4" w:space="0" w:color="BBCE00" w:themeColor="accent3"/>
          <w:insideH w:val="nil"/>
          <w:insideV w:val="nil"/>
        </w:tcBorders>
        <w:shd w:val="clear" w:color="auto" w:fill="BBCE00" w:themeFill="accent3"/>
      </w:tcPr>
    </w:tblStylePr>
    <w:tblStylePr w:type="lastRow">
      <w:rPr>
        <w:b/>
        <w:bCs/>
      </w:rPr>
      <w:tblPr/>
      <w:tcPr>
        <w:tcBorders>
          <w:top w:val="double" w:sz="4" w:space="0" w:color="BBCE00" w:themeColor="accent3"/>
        </w:tcBorders>
      </w:tcPr>
    </w:tblStylePr>
    <w:tblStylePr w:type="firstCol">
      <w:rPr>
        <w:b/>
        <w:bCs/>
      </w:rPr>
    </w:tblStylePr>
    <w:tblStylePr w:type="lastCol">
      <w:rPr>
        <w:b/>
        <w:bCs/>
      </w:rPr>
    </w:tblStylePr>
    <w:tblStylePr w:type="band1Vert">
      <w:tblPr/>
      <w:tcPr>
        <w:shd w:val="clear" w:color="auto" w:fill="F9FFC2" w:themeFill="accent3" w:themeFillTint="33"/>
      </w:tcPr>
    </w:tblStylePr>
    <w:tblStylePr w:type="band1Horz">
      <w:tblPr/>
      <w:tcPr>
        <w:shd w:val="clear" w:color="auto" w:fill="F9FFC2" w:themeFill="accent3" w:themeFillTint="33"/>
      </w:tcPr>
    </w:tblStylePr>
  </w:style>
  <w:style w:type="table" w:styleId="GridTable4-Accent5">
    <w:name w:val="Grid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insideV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insideV w:val="nil"/>
        </w:tcBorders>
        <w:shd w:val="clear" w:color="auto" w:fill="6E767D" w:themeFill="accent5"/>
      </w:tcPr>
    </w:tblStylePr>
    <w:tblStylePr w:type="lastRow">
      <w:rPr>
        <w:b/>
        <w:bCs/>
      </w:rPr>
      <w:tblPr/>
      <w:tcPr>
        <w:tcBorders>
          <w:top w:val="double" w:sz="4" w:space="0" w:color="6E767D" w:themeColor="accent5"/>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table" w:styleId="GridTable4-Accent6">
    <w:name w:val="Grid Table 4 Accent 6"/>
    <w:basedOn w:val="TableNormal"/>
    <w:uiPriority w:val="49"/>
    <w:locked/>
    <w:rsid w:val="007B4FAF"/>
    <w:pPr>
      <w:spacing w:after="0" w:line="240" w:lineRule="auto"/>
    </w:pPr>
    <w:tblPr>
      <w:tblStyleRowBandSize w:val="1"/>
      <w:tblStyleColBandSize w:val="1"/>
      <w:tblBorders>
        <w:top w:val="single" w:sz="4" w:space="0" w:color="3FCFF3" w:themeColor="accent6" w:themeTint="99"/>
        <w:left w:val="single" w:sz="4" w:space="0" w:color="3FCFF3" w:themeColor="accent6" w:themeTint="99"/>
        <w:bottom w:val="single" w:sz="4" w:space="0" w:color="3FCFF3" w:themeColor="accent6" w:themeTint="99"/>
        <w:right w:val="single" w:sz="4" w:space="0" w:color="3FCFF3" w:themeColor="accent6" w:themeTint="99"/>
        <w:insideH w:val="single" w:sz="4" w:space="0" w:color="3FCFF3" w:themeColor="accent6" w:themeTint="99"/>
        <w:insideV w:val="single" w:sz="4" w:space="0" w:color="3FCFF3" w:themeColor="accent6" w:themeTint="99"/>
      </w:tblBorders>
    </w:tblPr>
    <w:tblStylePr w:type="firstRow">
      <w:rPr>
        <w:b/>
        <w:bCs/>
        <w:color w:val="FFFFFF" w:themeColor="background1"/>
      </w:rPr>
      <w:tblPr/>
      <w:tcPr>
        <w:tcBorders>
          <w:top w:val="single" w:sz="4" w:space="0" w:color="0A82A0" w:themeColor="accent6"/>
          <w:left w:val="single" w:sz="4" w:space="0" w:color="0A82A0" w:themeColor="accent6"/>
          <w:bottom w:val="single" w:sz="4" w:space="0" w:color="0A82A0" w:themeColor="accent6"/>
          <w:right w:val="single" w:sz="4" w:space="0" w:color="0A82A0" w:themeColor="accent6"/>
          <w:insideH w:val="nil"/>
          <w:insideV w:val="nil"/>
        </w:tcBorders>
        <w:shd w:val="clear" w:color="auto" w:fill="0A82A0" w:themeFill="accent6"/>
      </w:tcPr>
    </w:tblStylePr>
    <w:tblStylePr w:type="lastRow">
      <w:rPr>
        <w:b/>
        <w:bCs/>
      </w:rPr>
      <w:tblPr/>
      <w:tcPr>
        <w:tcBorders>
          <w:top w:val="double" w:sz="4" w:space="0" w:color="0A82A0" w:themeColor="accent6"/>
        </w:tcBorders>
      </w:tcPr>
    </w:tblStylePr>
    <w:tblStylePr w:type="firstCol">
      <w:rPr>
        <w:b/>
        <w:bCs/>
      </w:rPr>
    </w:tblStylePr>
    <w:tblStylePr w:type="lastCol">
      <w:rPr>
        <w:b/>
        <w:bCs/>
      </w:rPr>
    </w:tblStylePr>
    <w:tblStylePr w:type="band1Vert">
      <w:tblPr/>
      <w:tcPr>
        <w:shd w:val="clear" w:color="auto" w:fill="BFEFFB" w:themeFill="accent6" w:themeFillTint="33"/>
      </w:tcPr>
    </w:tblStylePr>
    <w:tblStylePr w:type="band1Horz">
      <w:tblPr/>
      <w:tcPr>
        <w:shd w:val="clear" w:color="auto" w:fill="BFEFFB" w:themeFill="accent6" w:themeFillTint="33"/>
      </w:tcPr>
    </w:tblStylePr>
  </w:style>
  <w:style w:type="table" w:styleId="GridTable5Dark-Accent3">
    <w:name w:val="Grid Table 5 Dark Accent 3"/>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FC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CE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CE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CE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CE00" w:themeFill="accent3"/>
      </w:tcPr>
    </w:tblStylePr>
    <w:tblStylePr w:type="band1Vert">
      <w:tblPr/>
      <w:tcPr>
        <w:shd w:val="clear" w:color="auto" w:fill="F3FF85" w:themeFill="accent3" w:themeFillTint="66"/>
      </w:tcPr>
    </w:tblStylePr>
    <w:tblStylePr w:type="band1Horz">
      <w:tblPr/>
      <w:tcPr>
        <w:shd w:val="clear" w:color="auto" w:fill="F3FF85" w:themeFill="accent3" w:themeFillTint="66"/>
      </w:tcPr>
    </w:tblStylePr>
  </w:style>
  <w:style w:type="table" w:styleId="GridTable5Dark-Accent4">
    <w:name w:val="Grid Table 5 Dark Accent 4"/>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8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005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005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005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0059" w:themeFill="accent4"/>
      </w:tcPr>
    </w:tblStylePr>
    <w:tblStylePr w:type="band1Vert">
      <w:tblPr/>
      <w:tcPr>
        <w:shd w:val="clear" w:color="auto" w:fill="FF71C2" w:themeFill="accent4" w:themeFillTint="66"/>
      </w:tcPr>
    </w:tblStylePr>
    <w:tblStylePr w:type="band1Horz">
      <w:tblPr/>
      <w:tcPr>
        <w:shd w:val="clear" w:color="auto" w:fill="FF71C2" w:themeFill="accent4" w:themeFillTint="66"/>
      </w:tcPr>
    </w:tblStylePr>
  </w:style>
  <w:style w:type="table" w:styleId="GridTable5Dark-Accent6">
    <w:name w:val="Grid Table 5 Dark Accent 6"/>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F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82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82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82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82A0" w:themeFill="accent6"/>
      </w:tcPr>
    </w:tblStylePr>
    <w:tblStylePr w:type="band1Vert">
      <w:tblPr/>
      <w:tcPr>
        <w:shd w:val="clear" w:color="auto" w:fill="7FDFF7" w:themeFill="accent6" w:themeFillTint="66"/>
      </w:tcPr>
    </w:tblStylePr>
    <w:tblStylePr w:type="band1Horz">
      <w:tblPr/>
      <w:tcPr>
        <w:shd w:val="clear" w:color="auto" w:fill="7FDFF7" w:themeFill="accent6" w:themeFillTint="66"/>
      </w:tcPr>
    </w:tblStylePr>
  </w:style>
  <w:style w:type="paragraph" w:styleId="Header">
    <w:name w:val="header"/>
    <w:basedOn w:val="Normal"/>
    <w:link w:val="HeaderChar"/>
    <w:uiPriority w:val="99"/>
    <w:semiHidden/>
    <w:rsid w:val="007B4FAF"/>
    <w:pPr>
      <w:tabs>
        <w:tab w:val="center" w:pos="4680"/>
        <w:tab w:val="right" w:pos="9360"/>
      </w:tabs>
      <w:spacing w:after="0" w:line="240" w:lineRule="auto"/>
    </w:pPr>
    <w:rPr>
      <w:color w:val="EA5F14" w:themeColor="accent2"/>
      <w:sz w:val="24"/>
      <w:szCs w:val="24"/>
    </w:rPr>
  </w:style>
  <w:style w:type="character" w:customStyle="1" w:styleId="HeaderChar">
    <w:name w:val="Header Char"/>
    <w:basedOn w:val="DefaultParagraphFont"/>
    <w:link w:val="Header"/>
    <w:uiPriority w:val="99"/>
    <w:semiHidden/>
    <w:rsid w:val="007B4FAF"/>
    <w:rPr>
      <w:rFonts w:ascii="Roboto" w:hAnsi="Roboto"/>
      <w:color w:val="EA5F14" w:themeColor="accent2"/>
      <w:sz w:val="24"/>
      <w:szCs w:val="24"/>
    </w:rPr>
  </w:style>
  <w:style w:type="character" w:customStyle="1" w:styleId="Heading1Char">
    <w:name w:val="Heading 1 Char"/>
    <w:basedOn w:val="DefaultParagraphFont"/>
    <w:link w:val="Heading1"/>
    <w:uiPriority w:val="1"/>
    <w:rsid w:val="000B7675"/>
    <w:rPr>
      <w:rFonts w:ascii="Roboto Light" w:hAnsi="Roboto Light"/>
      <w:color w:val="EA5F14" w:themeColor="accent2"/>
      <w:sz w:val="44"/>
      <w:szCs w:val="44"/>
    </w:rPr>
  </w:style>
  <w:style w:type="character" w:customStyle="1" w:styleId="Heading2Char">
    <w:name w:val="Heading 2 Char"/>
    <w:basedOn w:val="DefaultParagraphFont"/>
    <w:link w:val="Heading2"/>
    <w:uiPriority w:val="1"/>
    <w:rsid w:val="000B7675"/>
    <w:rPr>
      <w:rFonts w:ascii="Roboto Light" w:hAnsi="Roboto Light"/>
      <w:color w:val="555555" w:themeColor="text1"/>
      <w:sz w:val="36"/>
      <w:szCs w:val="44"/>
    </w:rPr>
  </w:style>
  <w:style w:type="character" w:customStyle="1" w:styleId="Heading3Char">
    <w:name w:val="Heading 3 Char"/>
    <w:basedOn w:val="DefaultParagraphFont"/>
    <w:link w:val="Heading3"/>
    <w:uiPriority w:val="1"/>
    <w:rsid w:val="000B7675"/>
    <w:rPr>
      <w:color w:val="00ADD6"/>
      <w:sz w:val="32"/>
      <w:szCs w:val="32"/>
    </w:rPr>
  </w:style>
  <w:style w:type="paragraph" w:customStyle="1" w:styleId="Heading3White">
    <w:name w:val="Heading 3 (White)"/>
    <w:next w:val="Bodycopy1White"/>
    <w:link w:val="Heading3WhiteChar"/>
    <w:uiPriority w:val="1"/>
    <w:qFormat/>
    <w:rsid w:val="007B4FAF"/>
    <w:rPr>
      <w:color w:val="FFFFFF" w:themeColor="background1"/>
      <w:sz w:val="32"/>
      <w:szCs w:val="32"/>
    </w:rPr>
  </w:style>
  <w:style w:type="character" w:customStyle="1" w:styleId="Heading3WhiteChar">
    <w:name w:val="Heading 3 (White) Char"/>
    <w:basedOn w:val="DefaultParagraphFont"/>
    <w:link w:val="Heading3White"/>
    <w:uiPriority w:val="1"/>
    <w:rsid w:val="007B4FAF"/>
    <w:rPr>
      <w:rFonts w:ascii="Roboto" w:hAnsi="Roboto"/>
      <w:color w:val="FFFFFF" w:themeColor="background1"/>
      <w:sz w:val="32"/>
      <w:szCs w:val="32"/>
    </w:rPr>
  </w:style>
  <w:style w:type="character" w:styleId="Hyperlink">
    <w:name w:val="Hyperlink"/>
    <w:basedOn w:val="DefaultParagraphFont"/>
    <w:uiPriority w:val="99"/>
    <w:qFormat/>
    <w:rsid w:val="007B4FAF"/>
    <w:rPr>
      <w:color w:val="0A82A0" w:themeColor="hyperlink"/>
      <w:u w:val="single"/>
    </w:rPr>
  </w:style>
  <w:style w:type="character" w:customStyle="1" w:styleId="HyperlinkWhite">
    <w:name w:val="Hyperlink (White)"/>
    <w:basedOn w:val="Hyperlink"/>
    <w:uiPriority w:val="11"/>
    <w:qFormat/>
    <w:rsid w:val="00775DFB"/>
    <w:rPr>
      <w:color w:val="FFFFFF" w:themeColor="background1"/>
      <w:u w:val="single"/>
    </w:rPr>
  </w:style>
  <w:style w:type="character" w:customStyle="1" w:styleId="ITALIC">
    <w:name w:val="ITALIC"/>
    <w:uiPriority w:val="6"/>
    <w:qFormat/>
    <w:rsid w:val="007B4FAF"/>
    <w:rPr>
      <w:i/>
    </w:rPr>
  </w:style>
  <w:style w:type="paragraph" w:customStyle="1" w:styleId="JobTitleDescription">
    <w:name w:val="Job Title/Description"/>
    <w:next w:val="Bodycopy1"/>
    <w:link w:val="JobTitleDescriptionChar"/>
    <w:uiPriority w:val="4"/>
    <w:qFormat/>
    <w:rsid w:val="00526F5E"/>
    <w:rPr>
      <w:caps/>
      <w:color w:val="555555" w:themeColor="text1"/>
      <w:sz w:val="20"/>
      <w:szCs w:val="24"/>
    </w:rPr>
  </w:style>
  <w:style w:type="character" w:customStyle="1" w:styleId="JobTitleDescriptionChar">
    <w:name w:val="Job Title/Description Char"/>
    <w:basedOn w:val="DefaultParagraphFont"/>
    <w:link w:val="JobTitleDescription"/>
    <w:uiPriority w:val="4"/>
    <w:rsid w:val="00526F5E"/>
    <w:rPr>
      <w:caps/>
      <w:color w:val="555555" w:themeColor="text1"/>
      <w:sz w:val="20"/>
      <w:szCs w:val="24"/>
    </w:rPr>
  </w:style>
  <w:style w:type="paragraph" w:customStyle="1" w:styleId="JobTitleDescriptionWhite">
    <w:name w:val="Job Title/Description (White)"/>
    <w:basedOn w:val="JobTitleDescription"/>
    <w:next w:val="Bodycopy1White"/>
    <w:link w:val="JobTitleDescriptionWhiteChar"/>
    <w:uiPriority w:val="4"/>
    <w:qFormat/>
    <w:rsid w:val="007B4FAF"/>
    <w:rPr>
      <w:color w:val="FFFFFF" w:themeColor="background1"/>
    </w:rPr>
  </w:style>
  <w:style w:type="character" w:customStyle="1" w:styleId="JobTitleDescriptionWhiteChar">
    <w:name w:val="Job Title/Description (White) Char"/>
    <w:basedOn w:val="JobTitleDescriptionChar"/>
    <w:link w:val="JobTitleDescriptionWhite"/>
    <w:uiPriority w:val="4"/>
    <w:rsid w:val="007B4FAF"/>
    <w:rPr>
      <w:rFonts w:ascii="Roboto" w:hAnsi="Roboto"/>
      <w:caps/>
      <w:color w:val="FFFFFF" w:themeColor="background1"/>
      <w:sz w:val="20"/>
      <w:szCs w:val="24"/>
    </w:rPr>
  </w:style>
  <w:style w:type="paragraph" w:styleId="ListParagraph">
    <w:name w:val="List Paragraph"/>
    <w:basedOn w:val="Bodycopy1"/>
    <w:link w:val="ListParagraphChar"/>
    <w:uiPriority w:val="34"/>
    <w:qFormat/>
    <w:rsid w:val="007B4FAF"/>
    <w:pPr>
      <w:ind w:left="720"/>
      <w:contextualSpacing/>
    </w:pPr>
    <w:rPr>
      <w:sz w:val="24"/>
    </w:rPr>
  </w:style>
  <w:style w:type="character" w:customStyle="1" w:styleId="ListParagraphChar">
    <w:name w:val="List Paragraph Char"/>
    <w:basedOn w:val="Bodycopy1Char"/>
    <w:link w:val="ListParagraph"/>
    <w:uiPriority w:val="34"/>
    <w:semiHidden/>
    <w:rsid w:val="000A4439"/>
    <w:rPr>
      <w:color w:val="555555" w:themeColor="text1"/>
      <w:sz w:val="24"/>
    </w:rPr>
  </w:style>
  <w:style w:type="table" w:styleId="ListTable4-Accent5">
    <w:name w:val="List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tcBorders>
        <w:shd w:val="clear" w:color="auto" w:fill="6E767D" w:themeFill="accent5"/>
      </w:tcPr>
    </w:tblStylePr>
    <w:tblStylePr w:type="lastRow">
      <w:rPr>
        <w:b/>
        <w:bCs/>
      </w:rPr>
      <w:tblPr/>
      <w:tcPr>
        <w:tcBorders>
          <w:top w:val="double" w:sz="4" w:space="0" w:color="A7ACB1" w:themeColor="accent5" w:themeTint="99"/>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paragraph" w:styleId="NoSpacing">
    <w:name w:val="No Spacing"/>
    <w:link w:val="NoSpacingChar"/>
    <w:uiPriority w:val="99"/>
    <w:unhideWhenUsed/>
    <w:qFormat/>
    <w:locked/>
    <w:rsid w:val="007B4FAF"/>
    <w:pPr>
      <w:spacing w:after="0" w:line="240" w:lineRule="auto"/>
    </w:pPr>
  </w:style>
  <w:style w:type="character" w:customStyle="1" w:styleId="NoSpacingChar">
    <w:name w:val="No Spacing Char"/>
    <w:basedOn w:val="DefaultParagraphFont"/>
    <w:link w:val="NoSpacing"/>
    <w:uiPriority w:val="99"/>
    <w:rsid w:val="00D36D3B"/>
  </w:style>
  <w:style w:type="character" w:styleId="PlaceholderText">
    <w:name w:val="Placeholder Text"/>
    <w:basedOn w:val="DefaultParagraphFont"/>
    <w:uiPriority w:val="99"/>
    <w:semiHidden/>
    <w:rsid w:val="007B4FAF"/>
    <w:rPr>
      <w:color w:val="808080"/>
    </w:rPr>
  </w:style>
  <w:style w:type="table" w:styleId="PlainTable1">
    <w:name w:val="Plain Table 1"/>
    <w:basedOn w:val="TableNormal"/>
    <w:uiPriority w:val="41"/>
    <w:locked/>
    <w:rsid w:val="007B4F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7B4FAF"/>
    <w:pPr>
      <w:spacing w:after="0" w:line="240" w:lineRule="auto"/>
    </w:pPr>
    <w:tblPr>
      <w:tblStyleRowBandSize w:val="1"/>
      <w:tblStyleColBandSize w:val="1"/>
    </w:tblPr>
    <w:tblStylePr w:type="firstRow">
      <w:rPr>
        <w:b/>
        <w:bCs/>
        <w:caps/>
      </w:rPr>
      <w:tblPr/>
      <w:tcPr>
        <w:tcBorders>
          <w:bottom w:val="single" w:sz="4" w:space="0" w:color="A9A9A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9A9A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trong">
    <w:name w:val="Strong"/>
    <w:uiPriority w:val="22"/>
    <w:semiHidden/>
    <w:qFormat/>
    <w:locked/>
    <w:rsid w:val="007B4FAF"/>
    <w:rPr>
      <w:b/>
    </w:rPr>
  </w:style>
  <w:style w:type="paragraph" w:customStyle="1" w:styleId="Subheading1">
    <w:name w:val="Subheading 1"/>
    <w:next w:val="Bodycopy1"/>
    <w:link w:val="Subheading1Char"/>
    <w:uiPriority w:val="1"/>
    <w:qFormat/>
    <w:rsid w:val="000B7675"/>
    <w:pPr>
      <w:keepNext/>
      <w:spacing w:before="160" w:after="0"/>
    </w:pPr>
    <w:rPr>
      <w:b/>
      <w:color w:val="6E767D" w:themeColor="accent5"/>
      <w:szCs w:val="24"/>
    </w:rPr>
  </w:style>
  <w:style w:type="character" w:customStyle="1" w:styleId="Subheading1Char">
    <w:name w:val="Subheading 1 Char"/>
    <w:basedOn w:val="DefaultParagraphFont"/>
    <w:link w:val="Subheading1"/>
    <w:uiPriority w:val="1"/>
    <w:rsid w:val="000B7675"/>
    <w:rPr>
      <w:b/>
      <w:color w:val="6E767D" w:themeColor="accent5"/>
      <w:szCs w:val="24"/>
    </w:rPr>
  </w:style>
  <w:style w:type="paragraph" w:customStyle="1" w:styleId="Subheading1White">
    <w:name w:val="Subheading 1 (White)"/>
    <w:basedOn w:val="Subheading1"/>
    <w:next w:val="Bodycopy1White"/>
    <w:link w:val="Subheading1WhiteChar"/>
    <w:uiPriority w:val="1"/>
    <w:qFormat/>
    <w:rsid w:val="007B4FAF"/>
    <w:rPr>
      <w:color w:val="FFFFFF" w:themeColor="background1"/>
    </w:rPr>
  </w:style>
  <w:style w:type="character" w:customStyle="1" w:styleId="Subheading1WhiteChar">
    <w:name w:val="Subheading 1 (White) Char"/>
    <w:basedOn w:val="Subheading1Char"/>
    <w:link w:val="Subheading1White"/>
    <w:uiPriority w:val="1"/>
    <w:rsid w:val="007B4FAF"/>
    <w:rPr>
      <w:rFonts w:ascii="Roboto" w:hAnsi="Roboto"/>
      <w:b/>
      <w:color w:val="FFFFFF" w:themeColor="background1"/>
      <w:szCs w:val="24"/>
    </w:rPr>
  </w:style>
  <w:style w:type="paragraph" w:styleId="Subtitle">
    <w:name w:val="Subtitle"/>
    <w:basedOn w:val="Normal"/>
    <w:next w:val="Normal"/>
    <w:link w:val="SubtitleChar"/>
    <w:uiPriority w:val="34"/>
    <w:semiHidden/>
    <w:qFormat/>
    <w:locked/>
    <w:rsid w:val="007B4FAF"/>
    <w:pPr>
      <w:numPr>
        <w:ilvl w:val="1"/>
      </w:numPr>
    </w:pPr>
    <w:rPr>
      <w:rFonts w:asciiTheme="minorHAnsi" w:eastAsiaTheme="minorEastAsia" w:hAnsiTheme="minorHAnsi" w:cs="Times New Roman"/>
      <w:color w:val="919191" w:themeColor="text1" w:themeTint="A5"/>
      <w:spacing w:val="15"/>
    </w:rPr>
  </w:style>
  <w:style w:type="character" w:customStyle="1" w:styleId="SubtitleChar">
    <w:name w:val="Subtitle Char"/>
    <w:basedOn w:val="DefaultParagraphFont"/>
    <w:link w:val="Subtitle"/>
    <w:uiPriority w:val="34"/>
    <w:semiHidden/>
    <w:rsid w:val="000A4439"/>
    <w:rPr>
      <w:rFonts w:asciiTheme="minorHAnsi" w:eastAsiaTheme="minorEastAsia" w:hAnsiTheme="minorHAnsi" w:cs="Times New Roman"/>
      <w:color w:val="919191" w:themeColor="text1" w:themeTint="A5"/>
      <w:spacing w:val="15"/>
    </w:rPr>
  </w:style>
  <w:style w:type="table" w:styleId="TableGrid">
    <w:name w:val="Table Grid"/>
    <w:aliases w:val="COMM Table (Gray)"/>
    <w:basedOn w:val="COMMTableBLUE"/>
    <w:uiPriority w:val="39"/>
    <w:rsid w:val="0041557E"/>
    <w:tblPr>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auto"/>
        <w:insideV w:val="single" w:sz="4" w:space="0" w:color="auto"/>
      </w:tblBorders>
    </w:tbl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6E767D" w:themeFill="accent5"/>
        <w:vAlign w:val="bottom"/>
      </w:tcPr>
    </w:tblStylePr>
    <w:tblStylePr w:type="lastRow">
      <w:rPr>
        <w:b w:val="0"/>
      </w:rPr>
      <w:tblPr/>
      <w:tcPr>
        <w:tcBorders>
          <w:top w:val="single" w:sz="18" w:space="0" w:color="6E767D" w:themeColor="accent5"/>
          <w:left w:val="nil"/>
          <w:bottom w:val="single" w:sz="4" w:space="0" w:color="6E767D" w:themeColor="accent5"/>
          <w:right w:val="nil"/>
          <w:insideH w:val="nil"/>
          <w:insideV w:val="nil"/>
        </w:tcBorders>
        <w:vAlign w:val="center"/>
      </w:tcPr>
    </w:tblStylePr>
    <w:tblStylePr w:type="firstCol">
      <w:rPr>
        <w:rFonts w:ascii="Roboto" w:hAnsi="Roboto"/>
        <w:color w:val="3F3F3F" w:themeColor="text1" w:themeShade="BF"/>
        <w:sz w:val="20"/>
      </w:rPr>
      <w:tblPr/>
      <w:tcPr>
        <w:tcBorders>
          <w:insideH w:val="single" w:sz="4" w:space="0" w:color="C4C8CB" w:themeColor="accent5" w:themeTint="66"/>
        </w:tcBorders>
        <w:vAlign w:val="center"/>
      </w:tcPr>
    </w:tblStylePr>
    <w:tblStylePr w:type="lastCol">
      <w:tblPr/>
      <w:tcPr>
        <w:tcBorders>
          <w:top w:val="nil"/>
          <w:left w:val="nil"/>
          <w:bottom w:val="nil"/>
          <w:right w:val="nil"/>
          <w:insideH w:val="nil"/>
          <w:insideV w:val="nil"/>
          <w:tl2br w:val="nil"/>
          <w:tr2bl w:val="nil"/>
        </w:tcBorders>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6E767D" w:themeColor="accent5"/>
        </w:tcBorders>
        <w:vAlign w:val="center"/>
      </w:tcPr>
    </w:tblStylePr>
    <w:tblStylePr w:type="band2Horz">
      <w:tblPr/>
      <w:tcPr>
        <w:tcBorders>
          <w:insideV w:val="single" w:sz="12" w:space="0" w:color="6E767D" w:themeColor="accent5"/>
        </w:tcBorders>
        <w:vAlign w:val="center"/>
      </w:tcPr>
    </w:tblStylePr>
  </w:style>
  <w:style w:type="paragraph" w:styleId="Title">
    <w:name w:val="Title"/>
    <w:next w:val="Heading1"/>
    <w:link w:val="TitleChar"/>
    <w:qFormat/>
    <w:rsid w:val="000F04CB"/>
    <w:pPr>
      <w:spacing w:line="216" w:lineRule="auto"/>
    </w:pPr>
    <w:rPr>
      <w:rFonts w:ascii="Abril Fatface" w:hAnsi="Abril Fatface"/>
      <w:color w:val="6E767D" w:themeColor="accent5"/>
      <w:sz w:val="80"/>
      <w:szCs w:val="80"/>
    </w:rPr>
  </w:style>
  <w:style w:type="character" w:customStyle="1" w:styleId="TitleChar">
    <w:name w:val="Title Char"/>
    <w:basedOn w:val="DefaultParagraphFont"/>
    <w:link w:val="Title"/>
    <w:rsid w:val="000F04CB"/>
    <w:rPr>
      <w:rFonts w:ascii="Abril Fatface" w:hAnsi="Abril Fatface"/>
      <w:color w:val="6E767D" w:themeColor="accent5"/>
      <w:sz w:val="80"/>
      <w:szCs w:val="80"/>
    </w:rPr>
  </w:style>
  <w:style w:type="paragraph" w:styleId="TOC1">
    <w:name w:val="toc 1"/>
    <w:basedOn w:val="Title"/>
    <w:next w:val="Normal"/>
    <w:uiPriority w:val="39"/>
    <w:rsid w:val="004B5584"/>
    <w:pPr>
      <w:keepNext/>
      <w:spacing w:before="240" w:after="60"/>
    </w:pPr>
    <w:rPr>
      <w:rFonts w:ascii="Roboto" w:hAnsi="Roboto" w:cstheme="minorHAnsi"/>
      <w:b/>
      <w:bCs/>
      <w:sz w:val="22"/>
    </w:rPr>
  </w:style>
  <w:style w:type="paragraph" w:styleId="TOC2">
    <w:name w:val="toc 2"/>
    <w:basedOn w:val="Heading1"/>
    <w:next w:val="Normal"/>
    <w:uiPriority w:val="9"/>
    <w:rsid w:val="004B5584"/>
    <w:pPr>
      <w:spacing w:before="60"/>
      <w:ind w:left="216"/>
    </w:pPr>
    <w:rPr>
      <w:rFonts w:ascii="Roboto" w:hAnsi="Roboto" w:cstheme="minorHAnsi"/>
      <w:bCs/>
      <w:color w:val="6E767D" w:themeColor="accent5"/>
      <w:sz w:val="22"/>
    </w:rPr>
  </w:style>
  <w:style w:type="paragraph" w:styleId="TOC3">
    <w:name w:val="toc 3"/>
    <w:basedOn w:val="Subheading1"/>
    <w:next w:val="Normal"/>
    <w:uiPriority w:val="9"/>
    <w:rsid w:val="004B5584"/>
    <w:pPr>
      <w:spacing w:before="60"/>
      <w:ind w:left="360"/>
    </w:pPr>
    <w:rPr>
      <w:rFonts w:ascii="Roboto Light" w:hAnsi="Roboto Light" w:cstheme="minorHAnsi"/>
      <w:b w:val="0"/>
    </w:rPr>
  </w:style>
  <w:style w:type="paragraph" w:styleId="TOC4">
    <w:name w:val="toc 4"/>
    <w:basedOn w:val="Bodycopy1"/>
    <w:next w:val="Normal"/>
    <w:uiPriority w:val="9"/>
    <w:unhideWhenUsed/>
    <w:locked/>
    <w:rsid w:val="007B4FAF"/>
    <w:pPr>
      <w:spacing w:after="0"/>
    </w:pPr>
    <w:rPr>
      <w:rFonts w:cstheme="minorHAnsi"/>
      <w:sz w:val="16"/>
    </w:rPr>
  </w:style>
  <w:style w:type="paragraph" w:styleId="TOC5">
    <w:name w:val="toc 5"/>
    <w:basedOn w:val="Bodycopy2"/>
    <w:next w:val="Normal"/>
    <w:autoRedefine/>
    <w:uiPriority w:val="39"/>
    <w:semiHidden/>
    <w:locked/>
    <w:rsid w:val="007B4FAF"/>
    <w:pPr>
      <w:spacing w:after="0"/>
    </w:pPr>
    <w:rPr>
      <w:rFonts w:cstheme="minorHAnsi"/>
    </w:rPr>
  </w:style>
  <w:style w:type="paragraph" w:styleId="TOC6">
    <w:name w:val="toc 6"/>
    <w:basedOn w:val="Bodycopy2"/>
    <w:next w:val="Normal"/>
    <w:autoRedefine/>
    <w:uiPriority w:val="39"/>
    <w:semiHidden/>
    <w:locked/>
    <w:rsid w:val="007B4FAF"/>
    <w:pPr>
      <w:spacing w:after="0"/>
    </w:pPr>
    <w:rPr>
      <w:rFonts w:cstheme="minorHAnsi"/>
    </w:rPr>
  </w:style>
  <w:style w:type="paragraph" w:styleId="TOC7">
    <w:name w:val="toc 7"/>
    <w:basedOn w:val="Bodycopy2"/>
    <w:next w:val="Normal"/>
    <w:autoRedefine/>
    <w:uiPriority w:val="39"/>
    <w:semiHidden/>
    <w:locked/>
    <w:rsid w:val="007B4FAF"/>
    <w:pPr>
      <w:spacing w:after="0"/>
    </w:pPr>
    <w:rPr>
      <w:rFonts w:cstheme="minorHAnsi"/>
    </w:rPr>
  </w:style>
  <w:style w:type="paragraph" w:styleId="TOC8">
    <w:name w:val="toc 8"/>
    <w:basedOn w:val="Bodycopy2"/>
    <w:next w:val="Normal"/>
    <w:autoRedefine/>
    <w:uiPriority w:val="39"/>
    <w:semiHidden/>
    <w:locked/>
    <w:rsid w:val="007B4FAF"/>
    <w:pPr>
      <w:spacing w:after="0"/>
    </w:pPr>
    <w:rPr>
      <w:rFonts w:cstheme="minorHAnsi"/>
    </w:rPr>
  </w:style>
  <w:style w:type="paragraph" w:styleId="TOC9">
    <w:name w:val="toc 9"/>
    <w:basedOn w:val="Bodycopy2"/>
    <w:next w:val="Normal"/>
    <w:autoRedefine/>
    <w:uiPriority w:val="39"/>
    <w:semiHidden/>
    <w:locked/>
    <w:rsid w:val="007B4FAF"/>
    <w:pPr>
      <w:spacing w:after="0"/>
    </w:pPr>
    <w:rPr>
      <w:rFonts w:cstheme="minorHAnsi"/>
    </w:rPr>
  </w:style>
  <w:style w:type="paragraph" w:styleId="TOCHeading">
    <w:name w:val="TOC Heading"/>
    <w:next w:val="TOC1"/>
    <w:uiPriority w:val="9"/>
    <w:qFormat/>
    <w:rsid w:val="00101F48"/>
    <w:pPr>
      <w:keepNext/>
      <w:keepLines/>
      <w:spacing w:before="240" w:after="0"/>
    </w:pPr>
    <w:rPr>
      <w:rFonts w:ascii="Roboto Light" w:eastAsiaTheme="majorEastAsia" w:hAnsi="Roboto Light" w:cstheme="majorBidi"/>
      <w:color w:val="555555" w:themeColor="text1"/>
      <w:sz w:val="36"/>
      <w:szCs w:val="32"/>
    </w:rPr>
  </w:style>
  <w:style w:type="character" w:customStyle="1" w:styleId="UNDERLINE">
    <w:name w:val="UNDERLINE"/>
    <w:uiPriority w:val="6"/>
    <w:qFormat/>
    <w:rsid w:val="007B4FAF"/>
    <w:rPr>
      <w:i w:val="0"/>
      <w:u w:val="single"/>
    </w:rPr>
  </w:style>
  <w:style w:type="numbering" w:customStyle="1" w:styleId="COMMBullets">
    <w:name w:val="COMM Bullets"/>
    <w:uiPriority w:val="99"/>
    <w:rsid w:val="0012522D"/>
    <w:pPr>
      <w:numPr>
        <w:numId w:val="5"/>
      </w:numPr>
    </w:pPr>
  </w:style>
  <w:style w:type="numbering" w:customStyle="1" w:styleId="OrangeCircle">
    <w:name w:val="Orange Circle"/>
    <w:basedOn w:val="NoList"/>
    <w:uiPriority w:val="99"/>
    <w:rsid w:val="0012522D"/>
    <w:pPr>
      <w:numPr>
        <w:numId w:val="6"/>
      </w:numPr>
    </w:pPr>
  </w:style>
  <w:style w:type="paragraph" w:customStyle="1" w:styleId="CircleOrange">
    <w:name w:val="Circle Orange"/>
    <w:basedOn w:val="Bodycopy1"/>
    <w:uiPriority w:val="13"/>
    <w:qFormat/>
    <w:rsid w:val="0012522D"/>
    <w:pPr>
      <w:numPr>
        <w:numId w:val="7"/>
      </w:numPr>
    </w:pPr>
    <w:rPr>
      <w:color w:val="6E767D" w:themeColor="accent5"/>
      <w:szCs w:val="24"/>
    </w:rPr>
  </w:style>
  <w:style w:type="numbering" w:customStyle="1" w:styleId="NumberedList">
    <w:name w:val="Numbered List"/>
    <w:uiPriority w:val="99"/>
    <w:rsid w:val="007B4FAF"/>
    <w:pPr>
      <w:numPr>
        <w:numId w:val="4"/>
      </w:numPr>
    </w:pPr>
  </w:style>
  <w:style w:type="paragraph" w:styleId="Quote">
    <w:name w:val="Quote"/>
    <w:basedOn w:val="Normal"/>
    <w:next w:val="Normal"/>
    <w:link w:val="QuoteChar"/>
    <w:uiPriority w:val="29"/>
    <w:semiHidden/>
    <w:qFormat/>
    <w:locked/>
    <w:rsid w:val="000516D1"/>
    <w:pPr>
      <w:spacing w:before="200"/>
      <w:ind w:left="864" w:right="864"/>
      <w:jc w:val="center"/>
    </w:pPr>
    <w:rPr>
      <w:i/>
      <w:iCs/>
      <w:color w:val="7F7F7F" w:themeColor="text1" w:themeTint="BF"/>
    </w:rPr>
  </w:style>
  <w:style w:type="character" w:customStyle="1" w:styleId="QuoteChar">
    <w:name w:val="Quote Char"/>
    <w:basedOn w:val="DefaultParagraphFont"/>
    <w:link w:val="Quote"/>
    <w:uiPriority w:val="29"/>
    <w:semiHidden/>
    <w:rsid w:val="000A4439"/>
    <w:rPr>
      <w:i/>
      <w:iCs/>
      <w:color w:val="7F7F7F" w:themeColor="text1" w:themeTint="BF"/>
    </w:rPr>
  </w:style>
  <w:style w:type="character" w:styleId="IntenseEmphasis">
    <w:name w:val="Intense Emphasis"/>
    <w:basedOn w:val="DefaultParagraphFont"/>
    <w:uiPriority w:val="21"/>
    <w:semiHidden/>
    <w:qFormat/>
    <w:locked/>
    <w:rsid w:val="000516D1"/>
    <w:rPr>
      <w:i/>
      <w:iCs/>
      <w:color w:val="00BCE8" w:themeColor="accent1"/>
    </w:rPr>
  </w:style>
  <w:style w:type="character" w:styleId="SubtleEmphasis">
    <w:name w:val="Subtle Emphasis"/>
    <w:basedOn w:val="DefaultParagraphFont"/>
    <w:uiPriority w:val="19"/>
    <w:semiHidden/>
    <w:qFormat/>
    <w:locked/>
    <w:rsid w:val="000516D1"/>
    <w:rPr>
      <w:i/>
      <w:iCs/>
      <w:color w:val="7F7F7F" w:themeColor="text1" w:themeTint="BF"/>
    </w:rPr>
  </w:style>
  <w:style w:type="paragraph" w:customStyle="1" w:styleId="TitleWhite">
    <w:name w:val="Title (White)"/>
    <w:basedOn w:val="Title"/>
    <w:next w:val="Heading1White"/>
    <w:qFormat/>
    <w:rsid w:val="001213E7"/>
    <w:pPr>
      <w:tabs>
        <w:tab w:val="left" w:pos="5175"/>
      </w:tabs>
    </w:pPr>
    <w:rPr>
      <w:color w:val="FFFFFF" w:themeColor="background1"/>
    </w:rPr>
  </w:style>
  <w:style w:type="paragraph" w:customStyle="1" w:styleId="Heading1White">
    <w:name w:val="Heading 1 (White)"/>
    <w:basedOn w:val="Heading1"/>
    <w:next w:val="Bodycopy1White"/>
    <w:uiPriority w:val="1"/>
    <w:qFormat/>
    <w:rsid w:val="00DC1978"/>
    <w:pPr>
      <w:spacing w:before="0" w:line="240" w:lineRule="auto"/>
    </w:pPr>
    <w:rPr>
      <w:color w:val="FFFFFF" w:themeColor="background1"/>
    </w:rPr>
  </w:style>
  <w:style w:type="table" w:styleId="GridTable1Light">
    <w:name w:val="Grid Table 1 Light"/>
    <w:basedOn w:val="TableNormal"/>
    <w:uiPriority w:val="46"/>
    <w:locked/>
    <w:rsid w:val="00B00CAD"/>
    <w:pPr>
      <w:spacing w:after="0" w:line="240" w:lineRule="auto"/>
    </w:pPr>
    <w:tblPr>
      <w:tblStyleRowBandSize w:val="1"/>
      <w:tblStyleColBandSize w:val="1"/>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BBBBBB" w:themeColor="text1" w:themeTint="66"/>
        <w:insideV w:val="single" w:sz="4" w:space="0" w:color="BBBBBB" w:themeColor="text1" w:themeTint="66"/>
      </w:tblBorders>
    </w:tblPr>
    <w:tblStylePr w:type="firstRow">
      <w:rPr>
        <w:b/>
        <w:bCs/>
      </w:rPr>
      <w:tblPr/>
      <w:tcPr>
        <w:tcBorders>
          <w:bottom w:val="single" w:sz="12" w:space="0" w:color="999999" w:themeColor="text1" w:themeTint="99"/>
        </w:tcBorders>
      </w:tcPr>
    </w:tblStylePr>
    <w:tblStylePr w:type="lastRow">
      <w:rPr>
        <w:b/>
        <w:bCs/>
      </w:rPr>
      <w:tblPr/>
      <w:tcPr>
        <w:tcBorders>
          <w:top w:val="double" w:sz="2" w:space="0" w:color="99999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B00CAD"/>
    <w:pPr>
      <w:spacing w:after="0" w:line="240" w:lineRule="auto"/>
    </w:pPr>
    <w:tblPr>
      <w:tblStyleRowBandSize w:val="1"/>
      <w:tblStyleColBandSize w:val="1"/>
      <w:tblBorders>
        <w:top w:val="single" w:sz="4" w:space="0" w:color="8FE9FF" w:themeColor="accent1" w:themeTint="66"/>
        <w:left w:val="single" w:sz="4" w:space="0" w:color="8FE9FF" w:themeColor="accent1" w:themeTint="66"/>
        <w:bottom w:val="single" w:sz="4" w:space="0" w:color="8FE9FF" w:themeColor="accent1" w:themeTint="66"/>
        <w:right w:val="single" w:sz="4" w:space="0" w:color="8FE9FF" w:themeColor="accent1" w:themeTint="66"/>
        <w:insideH w:val="single" w:sz="4" w:space="0" w:color="8FE9FF" w:themeColor="accent1" w:themeTint="66"/>
        <w:insideV w:val="single" w:sz="4" w:space="0" w:color="8FE9FF" w:themeColor="accent1" w:themeTint="66"/>
      </w:tblBorders>
    </w:tblPr>
    <w:tblStylePr w:type="firstRow">
      <w:rPr>
        <w:b/>
        <w:bCs/>
      </w:rPr>
      <w:tblPr/>
      <w:tcPr>
        <w:tcBorders>
          <w:bottom w:val="single" w:sz="12" w:space="0" w:color="58DEFF" w:themeColor="accent1" w:themeTint="99"/>
        </w:tcBorders>
      </w:tcPr>
    </w:tblStylePr>
    <w:tblStylePr w:type="lastRow">
      <w:rPr>
        <w:b/>
        <w:bCs/>
      </w:rPr>
      <w:tblPr/>
      <w:tcPr>
        <w:tcBorders>
          <w:top w:val="double" w:sz="2" w:space="0" w:color="58DE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B00CAD"/>
    <w:pPr>
      <w:spacing w:after="0" w:line="240" w:lineRule="auto"/>
    </w:pPr>
    <w:tblPr>
      <w:tblStyleRowBandSize w:val="1"/>
      <w:tblStyleColBandSize w:val="1"/>
      <w:tblBorders>
        <w:top w:val="single" w:sz="4" w:space="0" w:color="F7BEA0" w:themeColor="accent2" w:themeTint="66"/>
        <w:left w:val="single" w:sz="4" w:space="0" w:color="F7BEA0" w:themeColor="accent2" w:themeTint="66"/>
        <w:bottom w:val="single" w:sz="4" w:space="0" w:color="F7BEA0" w:themeColor="accent2" w:themeTint="66"/>
        <w:right w:val="single" w:sz="4" w:space="0" w:color="F7BEA0" w:themeColor="accent2" w:themeTint="66"/>
        <w:insideH w:val="single" w:sz="4" w:space="0" w:color="F7BEA0" w:themeColor="accent2" w:themeTint="66"/>
        <w:insideV w:val="single" w:sz="4" w:space="0" w:color="F7BEA0" w:themeColor="accent2" w:themeTint="66"/>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2" w:space="0" w:color="F39E71" w:themeColor="accent2" w:themeTint="99"/>
        </w:tcBorders>
      </w:tcPr>
    </w:tblStylePr>
    <w:tblStylePr w:type="firstCol">
      <w:rPr>
        <w:b/>
        <w:bCs/>
      </w:rPr>
    </w:tblStylePr>
    <w:tblStylePr w:type="lastCol">
      <w:rPr>
        <w:b/>
        <w:bCs/>
      </w:rPr>
    </w:tblStylePr>
  </w:style>
  <w:style w:type="table" w:styleId="PlainTable2">
    <w:name w:val="Plain Table 2"/>
    <w:basedOn w:val="TableNormal"/>
    <w:uiPriority w:val="42"/>
    <w:locked/>
    <w:rsid w:val="00B00CAD"/>
    <w:pPr>
      <w:spacing w:after="0" w:line="240" w:lineRule="auto"/>
    </w:pPr>
    <w:tblPr>
      <w:tblStyleRowBandSize w:val="1"/>
      <w:tblStyleColBandSize w:val="1"/>
      <w:tblBorders>
        <w:top w:val="single" w:sz="4" w:space="0" w:color="A9A9A9" w:themeColor="text1" w:themeTint="80"/>
        <w:bottom w:val="single" w:sz="4" w:space="0" w:color="A9A9A9" w:themeColor="text1" w:themeTint="80"/>
      </w:tblBorders>
    </w:tblPr>
    <w:tblStylePr w:type="firstRow">
      <w:rPr>
        <w:b/>
        <w:bCs/>
      </w:rPr>
      <w:tblPr/>
      <w:tcPr>
        <w:tcBorders>
          <w:bottom w:val="single" w:sz="4" w:space="0" w:color="A9A9A9" w:themeColor="text1" w:themeTint="80"/>
        </w:tcBorders>
      </w:tcPr>
    </w:tblStylePr>
    <w:tblStylePr w:type="lastRow">
      <w:rPr>
        <w:b/>
        <w:bCs/>
      </w:rPr>
      <w:tblPr/>
      <w:tcPr>
        <w:tcBorders>
          <w:top w:val="single" w:sz="4" w:space="0" w:color="A9A9A9" w:themeColor="text1" w:themeTint="80"/>
        </w:tcBorders>
      </w:tcPr>
    </w:tblStylePr>
    <w:tblStylePr w:type="firstCol">
      <w:rPr>
        <w:b/>
        <w:bCs/>
      </w:rPr>
    </w:tblStylePr>
    <w:tblStylePr w:type="lastCol">
      <w:rPr>
        <w:b/>
        <w:bCs/>
      </w:rPr>
    </w:tblStylePr>
    <w:tblStylePr w:type="band1Vert">
      <w:tblPr/>
      <w:tcPr>
        <w:tcBorders>
          <w:left w:val="single" w:sz="4" w:space="0" w:color="A9A9A9" w:themeColor="text1" w:themeTint="80"/>
          <w:right w:val="single" w:sz="4" w:space="0" w:color="A9A9A9" w:themeColor="text1" w:themeTint="80"/>
        </w:tcBorders>
      </w:tcPr>
    </w:tblStylePr>
    <w:tblStylePr w:type="band2Vert">
      <w:tblPr/>
      <w:tcPr>
        <w:tcBorders>
          <w:left w:val="single" w:sz="4" w:space="0" w:color="A9A9A9" w:themeColor="text1" w:themeTint="80"/>
          <w:right w:val="single" w:sz="4" w:space="0" w:color="A9A9A9" w:themeColor="text1" w:themeTint="80"/>
        </w:tcBorders>
      </w:tcPr>
    </w:tblStylePr>
    <w:tblStylePr w:type="band1Horz">
      <w:tblPr/>
      <w:tcPr>
        <w:tcBorders>
          <w:top w:val="single" w:sz="4" w:space="0" w:color="A9A9A9" w:themeColor="text1" w:themeTint="80"/>
          <w:bottom w:val="single" w:sz="4" w:space="0" w:color="A9A9A9" w:themeColor="text1" w:themeTint="80"/>
        </w:tcBorders>
      </w:tcPr>
    </w:tblStylePr>
  </w:style>
  <w:style w:type="table" w:styleId="GridTable6Colorful-Accent2">
    <w:name w:val="Grid Table 6 Colorful Accent 2"/>
    <w:basedOn w:val="TableNormal"/>
    <w:uiPriority w:val="51"/>
    <w:locked/>
    <w:rsid w:val="00B00CAD"/>
    <w:pPr>
      <w:spacing w:after="0" w:line="240" w:lineRule="auto"/>
    </w:pPr>
    <w:rPr>
      <w:color w:val="AF460F" w:themeColor="accent2" w:themeShade="BF"/>
    </w:rPr>
    <w:tblPr>
      <w:tblStyleRowBandSize w:val="1"/>
      <w:tblStyleColBandSize w:val="1"/>
      <w:tblBorders>
        <w:top w:val="single" w:sz="4" w:space="0" w:color="F39E71" w:themeColor="accent2" w:themeTint="99"/>
        <w:left w:val="single" w:sz="4" w:space="0" w:color="F39E71" w:themeColor="accent2" w:themeTint="99"/>
        <w:bottom w:val="single" w:sz="4" w:space="0" w:color="F39E71" w:themeColor="accent2" w:themeTint="99"/>
        <w:right w:val="single" w:sz="4" w:space="0" w:color="F39E71" w:themeColor="accent2" w:themeTint="99"/>
        <w:insideH w:val="single" w:sz="4" w:space="0" w:color="F39E71" w:themeColor="accent2" w:themeTint="99"/>
        <w:insideV w:val="single" w:sz="4" w:space="0" w:color="F39E71" w:themeColor="accent2" w:themeTint="99"/>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4" w:space="0" w:color="F39E71" w:themeColor="accent2" w:themeTint="99"/>
        </w:tcBorders>
      </w:tcPr>
    </w:tblStylePr>
    <w:tblStylePr w:type="firstCol">
      <w:rPr>
        <w:b/>
        <w:bCs/>
      </w:rPr>
    </w:tblStylePr>
    <w:tblStylePr w:type="lastCol">
      <w:rPr>
        <w:b/>
        <w:bCs/>
      </w:rPr>
    </w:tblStylePr>
    <w:tblStylePr w:type="band1Vert">
      <w:tblPr/>
      <w:tcPr>
        <w:shd w:val="clear" w:color="auto" w:fill="FBDECF" w:themeFill="accent2" w:themeFillTint="33"/>
      </w:tcPr>
    </w:tblStylePr>
    <w:tblStylePr w:type="band1Horz">
      <w:tblPr/>
      <w:tcPr>
        <w:shd w:val="clear" w:color="auto" w:fill="FBDECF" w:themeFill="accent2" w:themeFillTint="33"/>
      </w:tcPr>
    </w:tblStylePr>
  </w:style>
  <w:style w:type="table" w:styleId="ListTable4-Accent4">
    <w:name w:val="List Table 4 Accent 4"/>
    <w:basedOn w:val="TableNormal"/>
    <w:uiPriority w:val="49"/>
    <w:locked/>
    <w:rsid w:val="00B00CAD"/>
    <w:pPr>
      <w:spacing w:after="0" w:line="240" w:lineRule="auto"/>
    </w:pPr>
    <w:tblPr>
      <w:tblStyleRowBandSize w:val="1"/>
      <w:tblStyleColBandSize w:val="1"/>
      <w:tblBorders>
        <w:top w:val="single" w:sz="4" w:space="0" w:color="FF2AA3" w:themeColor="accent4" w:themeTint="99"/>
        <w:left w:val="single" w:sz="4" w:space="0" w:color="FF2AA3" w:themeColor="accent4" w:themeTint="99"/>
        <w:bottom w:val="single" w:sz="4" w:space="0" w:color="FF2AA3" w:themeColor="accent4" w:themeTint="99"/>
        <w:right w:val="single" w:sz="4" w:space="0" w:color="FF2AA3" w:themeColor="accent4" w:themeTint="99"/>
        <w:insideH w:val="single" w:sz="4" w:space="0" w:color="FF2AA3" w:themeColor="accent4" w:themeTint="99"/>
      </w:tblBorders>
    </w:tblPr>
    <w:tblStylePr w:type="firstRow">
      <w:rPr>
        <w:b/>
        <w:bCs/>
        <w:color w:val="FFFFFF" w:themeColor="background1"/>
      </w:rPr>
      <w:tblPr/>
      <w:tcPr>
        <w:tcBorders>
          <w:top w:val="single" w:sz="4" w:space="0" w:color="9B0059" w:themeColor="accent4"/>
          <w:left w:val="single" w:sz="4" w:space="0" w:color="9B0059" w:themeColor="accent4"/>
          <w:bottom w:val="single" w:sz="4" w:space="0" w:color="9B0059" w:themeColor="accent4"/>
          <w:right w:val="single" w:sz="4" w:space="0" w:color="9B0059" w:themeColor="accent4"/>
          <w:insideH w:val="nil"/>
        </w:tcBorders>
        <w:shd w:val="clear" w:color="auto" w:fill="9B0059" w:themeFill="accent4"/>
      </w:tcPr>
    </w:tblStylePr>
    <w:tblStylePr w:type="lastRow">
      <w:rPr>
        <w:b/>
        <w:bCs/>
      </w:rPr>
      <w:tblPr/>
      <w:tcPr>
        <w:tcBorders>
          <w:top w:val="double" w:sz="4" w:space="0" w:color="FF2AA3" w:themeColor="accent4" w:themeTint="99"/>
        </w:tcBorders>
      </w:tcPr>
    </w:tblStylePr>
    <w:tblStylePr w:type="firstCol">
      <w:rPr>
        <w:b/>
        <w:bCs/>
      </w:rPr>
    </w:tblStylePr>
    <w:tblStylePr w:type="lastCol">
      <w:rPr>
        <w:b/>
        <w:bCs/>
      </w:rPr>
    </w:tblStylePr>
    <w:tblStylePr w:type="band1Vert">
      <w:tblPr/>
      <w:tcPr>
        <w:shd w:val="clear" w:color="auto" w:fill="FFB8E0" w:themeFill="accent4" w:themeFillTint="33"/>
      </w:tcPr>
    </w:tblStylePr>
    <w:tblStylePr w:type="band1Horz">
      <w:tblPr/>
      <w:tcPr>
        <w:shd w:val="clear" w:color="auto" w:fill="FFB8E0" w:themeFill="accent4" w:themeFillTint="33"/>
      </w:tcPr>
    </w:tblStylePr>
  </w:style>
  <w:style w:type="paragraph" w:styleId="FootnoteText">
    <w:name w:val="footnote text"/>
    <w:basedOn w:val="Bodycopy1"/>
    <w:link w:val="FootnoteTextChar"/>
    <w:uiPriority w:val="99"/>
    <w:qFormat/>
    <w:rsid w:val="009F2907"/>
    <w:pPr>
      <w:spacing w:after="0" w:line="240" w:lineRule="auto"/>
    </w:pPr>
    <w:rPr>
      <w:color w:val="6E767D" w:themeColor="accent5"/>
      <w:sz w:val="18"/>
      <w:szCs w:val="20"/>
    </w:rPr>
  </w:style>
  <w:style w:type="character" w:customStyle="1" w:styleId="FootnoteTextChar">
    <w:name w:val="Footnote Text Char"/>
    <w:basedOn w:val="DefaultParagraphFont"/>
    <w:link w:val="FootnoteText"/>
    <w:uiPriority w:val="99"/>
    <w:rsid w:val="009F2907"/>
    <w:rPr>
      <w:sz w:val="18"/>
      <w:szCs w:val="20"/>
    </w:rPr>
  </w:style>
  <w:style w:type="character" w:styleId="FootnoteReference">
    <w:name w:val="footnote reference"/>
    <w:basedOn w:val="Bodycopy1Char"/>
    <w:uiPriority w:val="99"/>
    <w:rsid w:val="00753758"/>
    <w:rPr>
      <w:color w:val="555555" w:themeColor="text1"/>
      <w:vertAlign w:val="superscript"/>
    </w:rPr>
  </w:style>
  <w:style w:type="paragraph" w:styleId="EndnoteText">
    <w:name w:val="endnote text"/>
    <w:basedOn w:val="Normal"/>
    <w:link w:val="EndnoteTextChar"/>
    <w:uiPriority w:val="99"/>
    <w:rsid w:val="006D6B8C"/>
    <w:pPr>
      <w:spacing w:after="0" w:line="240" w:lineRule="auto"/>
    </w:pPr>
    <w:rPr>
      <w:color w:val="6E767D" w:themeColor="accent5"/>
      <w:sz w:val="18"/>
      <w:szCs w:val="20"/>
    </w:rPr>
  </w:style>
  <w:style w:type="character" w:customStyle="1" w:styleId="EndnoteTextChar">
    <w:name w:val="Endnote Text Char"/>
    <w:basedOn w:val="DefaultParagraphFont"/>
    <w:link w:val="EndnoteText"/>
    <w:uiPriority w:val="99"/>
    <w:rsid w:val="004C6A9D"/>
    <w:rPr>
      <w:color w:val="6E767D" w:themeColor="accent5"/>
      <w:sz w:val="18"/>
      <w:szCs w:val="20"/>
    </w:rPr>
  </w:style>
  <w:style w:type="character" w:styleId="EndnoteReference">
    <w:name w:val="endnote reference"/>
    <w:basedOn w:val="Bodycopy1Char"/>
    <w:uiPriority w:val="99"/>
    <w:rsid w:val="004F078B"/>
    <w:rPr>
      <w:rFonts w:ascii="Roboto" w:hAnsi="Roboto"/>
      <w:color w:val="555555" w:themeColor="text2"/>
      <w:sz w:val="22"/>
      <w:vertAlign w:val="superscript"/>
    </w:rPr>
  </w:style>
  <w:style w:type="paragraph" w:customStyle="1" w:styleId="TableContentAlignRight">
    <w:name w:val="Table Content (Align Right)"/>
    <w:basedOn w:val="Normal"/>
    <w:uiPriority w:val="7"/>
    <w:qFormat/>
    <w:rsid w:val="00130B96"/>
    <w:pPr>
      <w:tabs>
        <w:tab w:val="left" w:pos="360"/>
      </w:tabs>
      <w:jc w:val="right"/>
    </w:pPr>
    <w:rPr>
      <w:color w:val="555555" w:themeColor="text2"/>
    </w:rPr>
  </w:style>
  <w:style w:type="character" w:styleId="CommentReference">
    <w:name w:val="annotation reference"/>
    <w:basedOn w:val="DefaultParagraphFont"/>
    <w:uiPriority w:val="99"/>
    <w:semiHidden/>
    <w:unhideWhenUsed/>
    <w:locked/>
    <w:rsid w:val="008E7BDA"/>
    <w:rPr>
      <w:sz w:val="16"/>
      <w:szCs w:val="16"/>
    </w:rPr>
  </w:style>
  <w:style w:type="paragraph" w:styleId="CommentText">
    <w:name w:val="annotation text"/>
    <w:basedOn w:val="Normal"/>
    <w:link w:val="CommentTextChar"/>
    <w:uiPriority w:val="99"/>
    <w:unhideWhenUsed/>
    <w:locked/>
    <w:rsid w:val="008E7BDA"/>
    <w:pPr>
      <w:spacing w:line="240" w:lineRule="auto"/>
    </w:pPr>
    <w:rPr>
      <w:sz w:val="20"/>
      <w:szCs w:val="20"/>
    </w:rPr>
  </w:style>
  <w:style w:type="character" w:customStyle="1" w:styleId="CommentTextChar">
    <w:name w:val="Comment Text Char"/>
    <w:basedOn w:val="DefaultParagraphFont"/>
    <w:link w:val="CommentText"/>
    <w:uiPriority w:val="99"/>
    <w:rsid w:val="008E7BDA"/>
    <w:rPr>
      <w:sz w:val="20"/>
      <w:szCs w:val="20"/>
    </w:rPr>
  </w:style>
  <w:style w:type="paragraph" w:styleId="CommentSubject">
    <w:name w:val="annotation subject"/>
    <w:basedOn w:val="CommentText"/>
    <w:next w:val="CommentText"/>
    <w:link w:val="CommentSubjectChar"/>
    <w:uiPriority w:val="99"/>
    <w:semiHidden/>
    <w:unhideWhenUsed/>
    <w:locked/>
    <w:rsid w:val="008E7BDA"/>
    <w:rPr>
      <w:b/>
      <w:bCs/>
    </w:rPr>
  </w:style>
  <w:style w:type="character" w:customStyle="1" w:styleId="CommentSubjectChar">
    <w:name w:val="Comment Subject Char"/>
    <w:basedOn w:val="CommentTextChar"/>
    <w:link w:val="CommentSubject"/>
    <w:uiPriority w:val="99"/>
    <w:semiHidden/>
    <w:rsid w:val="008E7BDA"/>
    <w:rPr>
      <w:b/>
      <w:bCs/>
      <w:sz w:val="20"/>
      <w:szCs w:val="20"/>
    </w:rPr>
  </w:style>
  <w:style w:type="paragraph" w:customStyle="1" w:styleId="BylineSourceWhite">
    <w:name w:val="Byline/Source (White)"/>
    <w:link w:val="BylineSourceWhiteChar"/>
    <w:uiPriority w:val="5"/>
    <w:qFormat/>
    <w:rsid w:val="00D75D1B"/>
    <w:rPr>
      <w:color w:val="FFFFFF" w:themeColor="background1"/>
      <w:sz w:val="16"/>
      <w:szCs w:val="16"/>
    </w:rPr>
  </w:style>
  <w:style w:type="character" w:customStyle="1" w:styleId="BylineSourceWhiteChar">
    <w:name w:val="Byline/Source (White) Char"/>
    <w:basedOn w:val="DefaultParagraphFont"/>
    <w:link w:val="BylineSourceWhite"/>
    <w:uiPriority w:val="5"/>
    <w:rsid w:val="00D75D1B"/>
    <w:rPr>
      <w:color w:val="FFFFFF" w:themeColor="background1"/>
      <w:sz w:val="16"/>
      <w:szCs w:val="16"/>
    </w:rPr>
  </w:style>
  <w:style w:type="paragraph" w:customStyle="1" w:styleId="TableHeading1">
    <w:name w:val="Table Heading 1"/>
    <w:uiPriority w:val="1"/>
    <w:rsid w:val="00057B7F"/>
    <w:pPr>
      <w:keepNext/>
    </w:pPr>
    <w:rPr>
      <w:b/>
      <w:color w:val="555555" w:themeColor="text1"/>
      <w:sz w:val="28"/>
    </w:rPr>
  </w:style>
  <w:style w:type="table" w:styleId="ColorfulGrid-Accent3">
    <w:name w:val="Colorful Grid Accent 3"/>
    <w:basedOn w:val="TableNormal"/>
    <w:uiPriority w:val="73"/>
    <w:semiHidden/>
    <w:unhideWhenUsed/>
    <w:locked/>
    <w:rsid w:val="008025D0"/>
    <w:pPr>
      <w:spacing w:after="0" w:line="240" w:lineRule="auto"/>
    </w:pPr>
    <w:rPr>
      <w:color w:val="555555" w:themeColor="text1"/>
    </w:rPr>
    <w:tblPr>
      <w:tblStyleRowBandSize w:val="1"/>
      <w:tblStyleColBandSize w:val="1"/>
      <w:tblBorders>
        <w:insideH w:val="single" w:sz="4" w:space="0" w:color="FFFFFF" w:themeColor="background1"/>
      </w:tblBorders>
    </w:tblPr>
    <w:tcPr>
      <w:shd w:val="clear" w:color="auto" w:fill="F9FFC2" w:themeFill="accent3" w:themeFillTint="33"/>
    </w:tcPr>
    <w:tblStylePr w:type="firstRow">
      <w:rPr>
        <w:b/>
        <w:bCs/>
      </w:rPr>
      <w:tblPr/>
      <w:tcPr>
        <w:shd w:val="clear" w:color="auto" w:fill="F3FF85" w:themeFill="accent3" w:themeFillTint="66"/>
      </w:tcPr>
    </w:tblStylePr>
    <w:tblStylePr w:type="lastRow">
      <w:rPr>
        <w:b/>
        <w:bCs/>
        <w:color w:val="555555" w:themeColor="text1"/>
      </w:rPr>
      <w:tblPr/>
      <w:tcPr>
        <w:shd w:val="clear" w:color="auto" w:fill="F3FF85" w:themeFill="accent3" w:themeFillTint="66"/>
      </w:tcPr>
    </w:tblStylePr>
    <w:tblStylePr w:type="firstCol">
      <w:rPr>
        <w:color w:val="FFFFFF" w:themeColor="background1"/>
      </w:rPr>
      <w:tblPr/>
      <w:tcPr>
        <w:shd w:val="clear" w:color="auto" w:fill="8B9A00" w:themeFill="accent3" w:themeFillShade="BF"/>
      </w:tcPr>
    </w:tblStylePr>
    <w:tblStylePr w:type="lastCol">
      <w:rPr>
        <w:color w:val="FFFFFF" w:themeColor="background1"/>
      </w:rPr>
      <w:tblPr/>
      <w:tcPr>
        <w:shd w:val="clear" w:color="auto" w:fill="8B9A00" w:themeFill="accent3" w:themeFillShade="BF"/>
      </w:tcPr>
    </w:tblStylePr>
    <w:tblStylePr w:type="band1Vert">
      <w:tblPr/>
      <w:tcPr>
        <w:shd w:val="clear" w:color="auto" w:fill="F0FF67" w:themeFill="accent3" w:themeFillTint="7F"/>
      </w:tcPr>
    </w:tblStylePr>
    <w:tblStylePr w:type="band1Horz">
      <w:tblPr/>
      <w:tcPr>
        <w:shd w:val="clear" w:color="auto" w:fill="F0FF67" w:themeFill="accent3" w:themeFillTint="7F"/>
      </w:tcPr>
    </w:tblStylePr>
  </w:style>
  <w:style w:type="paragraph" w:customStyle="1" w:styleId="ProgramName">
    <w:name w:val="Program Name"/>
    <w:uiPriority w:val="5"/>
    <w:qFormat/>
    <w:rsid w:val="00CF3E80"/>
    <w:pPr>
      <w:spacing w:after="0" w:line="192" w:lineRule="auto"/>
      <w:textboxTightWrap w:val="allLines"/>
    </w:pPr>
    <w:rPr>
      <w:b/>
      <w:caps/>
      <w:color w:val="555555" w:themeColor="text2"/>
      <w:sz w:val="20"/>
    </w:rPr>
  </w:style>
  <w:style w:type="paragraph" w:customStyle="1" w:styleId="UNITNAME">
    <w:name w:val="UNIT NAME"/>
    <w:basedOn w:val="ProgramName"/>
    <w:uiPriority w:val="5"/>
    <w:qFormat/>
    <w:rsid w:val="000A6A13"/>
    <w:rPr>
      <w:b w:val="0"/>
    </w:rPr>
  </w:style>
  <w:style w:type="table" w:styleId="TableGridLight">
    <w:name w:val="Grid Table Light"/>
    <w:basedOn w:val="TableNormal"/>
    <w:uiPriority w:val="40"/>
    <w:rsid w:val="004155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style>
  <w:style w:type="paragraph" w:styleId="ListBullet">
    <w:name w:val="List Bullet"/>
    <w:basedOn w:val="Normal"/>
    <w:uiPriority w:val="10"/>
    <w:qFormat/>
    <w:rsid w:val="004C6A9D"/>
    <w:pPr>
      <w:numPr>
        <w:numId w:val="1"/>
      </w:numPr>
      <w:contextualSpacing/>
    </w:pPr>
    <w:rPr>
      <w:color w:val="555555" w:themeColor="text2"/>
    </w:rPr>
  </w:style>
  <w:style w:type="paragraph" w:styleId="ListBullet2">
    <w:name w:val="List Bullet 2"/>
    <w:basedOn w:val="Normal"/>
    <w:uiPriority w:val="10"/>
    <w:qFormat/>
    <w:rsid w:val="00140E4F"/>
    <w:pPr>
      <w:numPr>
        <w:numId w:val="2"/>
      </w:numPr>
      <w:contextualSpacing/>
    </w:pPr>
    <w:rPr>
      <w:color w:val="555555" w:themeColor="text2"/>
    </w:rPr>
  </w:style>
  <w:style w:type="paragraph" w:styleId="ListBullet3">
    <w:name w:val="List Bullet 3"/>
    <w:basedOn w:val="Normal"/>
    <w:uiPriority w:val="10"/>
    <w:qFormat/>
    <w:rsid w:val="00140E4F"/>
    <w:pPr>
      <w:numPr>
        <w:numId w:val="3"/>
      </w:numPr>
      <w:contextualSpacing/>
    </w:pPr>
    <w:rPr>
      <w:color w:val="555555" w:themeColor="text2"/>
    </w:rPr>
  </w:style>
  <w:style w:type="paragraph" w:styleId="ListBullet4">
    <w:name w:val="List Bullet 4"/>
    <w:basedOn w:val="Normal"/>
    <w:uiPriority w:val="10"/>
    <w:rsid w:val="00D76352"/>
    <w:pPr>
      <w:numPr>
        <w:numId w:val="8"/>
      </w:numPr>
      <w:contextualSpacing/>
    </w:pPr>
    <w:rPr>
      <w:color w:val="555555" w:themeColor="text2"/>
    </w:rPr>
  </w:style>
  <w:style w:type="paragraph" w:styleId="ListBullet5">
    <w:name w:val="List Bullet 5"/>
    <w:basedOn w:val="Normal"/>
    <w:uiPriority w:val="10"/>
    <w:rsid w:val="00D76352"/>
    <w:pPr>
      <w:numPr>
        <w:numId w:val="9"/>
      </w:numPr>
      <w:contextualSpacing/>
    </w:pPr>
    <w:rPr>
      <w:color w:val="555555" w:themeColor="text2"/>
    </w:rPr>
  </w:style>
  <w:style w:type="paragraph" w:customStyle="1" w:styleId="Bodycopy1Indent">
    <w:name w:val="Body copy 1 Indent"/>
    <w:basedOn w:val="Bodycopy1"/>
    <w:uiPriority w:val="2"/>
    <w:qFormat/>
    <w:rsid w:val="00195653"/>
    <w:pPr>
      <w:ind w:left="432"/>
    </w:pPr>
  </w:style>
  <w:style w:type="paragraph" w:customStyle="1" w:styleId="Bodycopy2Indent">
    <w:name w:val="Body copy 2 Indent"/>
    <w:basedOn w:val="Bodycopy2"/>
    <w:uiPriority w:val="2"/>
    <w:qFormat/>
    <w:rsid w:val="006802BB"/>
    <w:pPr>
      <w:ind w:left="432"/>
    </w:pPr>
  </w:style>
  <w:style w:type="numbering" w:customStyle="1" w:styleId="ListNumberAlpha1">
    <w:name w:val="List Number/Alpha 1"/>
    <w:uiPriority w:val="99"/>
    <w:rsid w:val="00D1327C"/>
    <w:pPr>
      <w:numPr>
        <w:numId w:val="10"/>
      </w:numPr>
    </w:pPr>
  </w:style>
  <w:style w:type="numbering" w:customStyle="1" w:styleId="ListNumberAlpha2">
    <w:name w:val="List Number/Alpha 2"/>
    <w:uiPriority w:val="99"/>
    <w:rsid w:val="00D1327C"/>
    <w:pPr>
      <w:numPr>
        <w:numId w:val="11"/>
      </w:numPr>
    </w:pPr>
  </w:style>
  <w:style w:type="character" w:styleId="FollowedHyperlink">
    <w:name w:val="FollowedHyperlink"/>
    <w:basedOn w:val="DefaultParagraphFont"/>
    <w:uiPriority w:val="99"/>
    <w:semiHidden/>
    <w:rsid w:val="00151D8E"/>
    <w:rPr>
      <w:color w:val="9B0059" w:themeColor="accent4"/>
      <w:u w:val="single"/>
    </w:rPr>
  </w:style>
  <w:style w:type="paragraph" w:customStyle="1" w:styleId="TableContentSmall">
    <w:name w:val="Table Content (Small)"/>
    <w:basedOn w:val="Normal"/>
    <w:uiPriority w:val="7"/>
    <w:qFormat/>
    <w:rsid w:val="00544B8C"/>
    <w:pPr>
      <w:spacing w:after="0"/>
    </w:pPr>
    <w:rPr>
      <w:color w:val="555555" w:themeColor="text1"/>
      <w:sz w:val="16"/>
      <w:szCs w:val="20"/>
    </w:rPr>
  </w:style>
  <w:style w:type="paragraph" w:customStyle="1" w:styleId="TableContentSmallAlignCentered">
    <w:name w:val="Table Content (Small Align Centered)"/>
    <w:basedOn w:val="TableContentSmall"/>
    <w:uiPriority w:val="7"/>
    <w:qFormat/>
    <w:rsid w:val="00544B8C"/>
    <w:pPr>
      <w:spacing w:line="240" w:lineRule="auto"/>
      <w:jc w:val="center"/>
    </w:pPr>
  </w:style>
  <w:style w:type="paragraph" w:customStyle="1" w:styleId="TableContentSmallAlignRight">
    <w:name w:val="Table Content (Small Align Right)"/>
    <w:basedOn w:val="TableContentSmallAlignCentered"/>
    <w:uiPriority w:val="7"/>
    <w:qFormat/>
    <w:rsid w:val="00544B8C"/>
    <w:pPr>
      <w:jc w:val="right"/>
    </w:pPr>
  </w:style>
  <w:style w:type="paragraph" w:customStyle="1" w:styleId="TableContentWhiteSmallAlignRight">
    <w:name w:val="Table Content White (Small Align Right)"/>
    <w:basedOn w:val="TableContentSmallAlignRight"/>
    <w:uiPriority w:val="7"/>
    <w:qFormat/>
    <w:rsid w:val="00544B8C"/>
    <w:rPr>
      <w:color w:val="FFFFFF" w:themeColor="background1"/>
    </w:rPr>
  </w:style>
  <w:style w:type="paragraph" w:customStyle="1" w:styleId="TableContentWhiteSmallAlignCentered">
    <w:name w:val="Table Content White (Small Align Centered)"/>
    <w:basedOn w:val="TableContentSmallAlignCentered"/>
    <w:uiPriority w:val="7"/>
    <w:qFormat/>
    <w:rsid w:val="00544B8C"/>
    <w:rPr>
      <w:color w:val="FFFFFF" w:themeColor="background1"/>
    </w:rPr>
  </w:style>
  <w:style w:type="paragraph" w:customStyle="1" w:styleId="TableContentWhiteSmall">
    <w:name w:val="Table Content White (Small)"/>
    <w:basedOn w:val="TableContentSmall"/>
    <w:uiPriority w:val="7"/>
    <w:qFormat/>
    <w:rsid w:val="00544B8C"/>
    <w:rPr>
      <w:color w:val="FFFFFF" w:themeColor="background1"/>
    </w:rPr>
  </w:style>
  <w:style w:type="paragraph" w:customStyle="1" w:styleId="Wingdings">
    <w:name w:val="Wingdings"/>
    <w:basedOn w:val="Normal"/>
    <w:uiPriority w:val="13"/>
    <w:qFormat/>
    <w:rsid w:val="00544B8C"/>
    <w:rPr>
      <w:rFonts w:ascii="Wingdings" w:hAnsi="Wingdings"/>
      <w:color w:val="555555" w:themeColor="text2"/>
      <w:sz w:val="24"/>
    </w:rPr>
  </w:style>
  <w:style w:type="paragraph" w:customStyle="1" w:styleId="Wingdings2">
    <w:name w:val="Wingdings 2"/>
    <w:basedOn w:val="Wingdings"/>
    <w:uiPriority w:val="13"/>
    <w:qFormat/>
    <w:rsid w:val="00544B8C"/>
    <w:rPr>
      <w:rFonts w:ascii="Wingdings 2" w:hAnsi="Wingdings 2"/>
    </w:rPr>
  </w:style>
  <w:style w:type="paragraph" w:customStyle="1" w:styleId="Wingdings3">
    <w:name w:val="Wingdings 3"/>
    <w:basedOn w:val="Wingdings2"/>
    <w:uiPriority w:val="13"/>
    <w:qFormat/>
    <w:rsid w:val="00544B8C"/>
    <w:rPr>
      <w:rFonts w:ascii="Wingdings 3" w:hAnsi="Wingdings 3"/>
    </w:rPr>
  </w:style>
  <w:style w:type="paragraph" w:customStyle="1" w:styleId="WingdingsCentered">
    <w:name w:val="Wingdings Centered"/>
    <w:basedOn w:val="Wingdings"/>
    <w:uiPriority w:val="13"/>
    <w:qFormat/>
    <w:rsid w:val="00544B8C"/>
    <w:pPr>
      <w:jc w:val="center"/>
    </w:pPr>
  </w:style>
  <w:style w:type="paragraph" w:customStyle="1" w:styleId="Wingdings2Centered">
    <w:name w:val="Wingdings 2 Centered"/>
    <w:basedOn w:val="Wingdings2"/>
    <w:uiPriority w:val="13"/>
    <w:qFormat/>
    <w:rsid w:val="00544B8C"/>
    <w:pPr>
      <w:jc w:val="center"/>
    </w:pPr>
  </w:style>
  <w:style w:type="paragraph" w:customStyle="1" w:styleId="Wingdings3Centered">
    <w:name w:val="Wingdings 3 Centered"/>
    <w:basedOn w:val="Wingdings3"/>
    <w:uiPriority w:val="13"/>
    <w:qFormat/>
    <w:rsid w:val="00544B8C"/>
    <w:pPr>
      <w:jc w:val="center"/>
    </w:pPr>
  </w:style>
  <w:style w:type="paragraph" w:customStyle="1" w:styleId="ListBulletWhite">
    <w:name w:val="List Bullet (White)"/>
    <w:basedOn w:val="ListBullet"/>
    <w:uiPriority w:val="11"/>
    <w:qFormat/>
    <w:rsid w:val="00666F05"/>
    <w:pPr>
      <w:numPr>
        <w:numId w:val="12"/>
      </w:numPr>
      <w:ind w:left="216" w:hanging="216"/>
    </w:pPr>
    <w:rPr>
      <w:color w:val="FFFFFF" w:themeColor="background1"/>
    </w:rPr>
  </w:style>
  <w:style w:type="paragraph" w:customStyle="1" w:styleId="Heading1NoTOC">
    <w:name w:val="Heading 1 (No TOC)"/>
    <w:uiPriority w:val="1"/>
    <w:qFormat/>
    <w:rsid w:val="00666F05"/>
    <w:pPr>
      <w:keepNext/>
      <w:spacing w:before="360" w:after="0"/>
    </w:pPr>
    <w:rPr>
      <w:rFonts w:ascii="Roboto Light" w:hAnsi="Roboto Light"/>
      <w:color w:val="EA5F14" w:themeColor="accent2"/>
      <w:sz w:val="44"/>
      <w:szCs w:val="44"/>
    </w:rPr>
  </w:style>
  <w:style w:type="paragraph" w:customStyle="1" w:styleId="Heading2NoTOC">
    <w:name w:val="Heading 2 (No TOC)"/>
    <w:uiPriority w:val="1"/>
    <w:qFormat/>
    <w:rsid w:val="00666F05"/>
    <w:pPr>
      <w:keepNext/>
      <w:spacing w:before="160" w:after="0"/>
    </w:pPr>
    <w:rPr>
      <w:rFonts w:ascii="Roboto Light" w:hAnsi="Roboto Light"/>
      <w:color w:val="555555" w:themeColor="text1"/>
      <w:sz w:val="36"/>
      <w:szCs w:val="44"/>
    </w:rPr>
  </w:style>
  <w:style w:type="paragraph" w:customStyle="1" w:styleId="Heading3NoTOC">
    <w:name w:val="Heading 3 (No TOC)"/>
    <w:uiPriority w:val="1"/>
    <w:qFormat/>
    <w:rsid w:val="00666F05"/>
    <w:pPr>
      <w:spacing w:before="160" w:after="0"/>
    </w:pPr>
    <w:rPr>
      <w:color w:val="00ADD6"/>
      <w:sz w:val="32"/>
      <w:szCs w:val="32"/>
    </w:rPr>
  </w:style>
  <w:style w:type="character" w:customStyle="1" w:styleId="Heading4Char">
    <w:name w:val="Heading 4 Char"/>
    <w:basedOn w:val="DefaultParagraphFont"/>
    <w:link w:val="Heading4"/>
    <w:uiPriority w:val="1"/>
    <w:rsid w:val="00761FD5"/>
    <w:rPr>
      <w:rFonts w:eastAsiaTheme="majorEastAsia" w:cstheme="majorBidi"/>
      <w:b/>
      <w:iCs/>
      <w:color w:val="EA5F14" w:themeColor="accent2"/>
      <w:sz w:val="28"/>
    </w:rPr>
  </w:style>
  <w:style w:type="numbering" w:customStyle="1" w:styleId="AlphaList">
    <w:name w:val="Alpha List"/>
    <w:uiPriority w:val="99"/>
    <w:rsid w:val="003706FC"/>
    <w:pPr>
      <w:numPr>
        <w:numId w:val="13"/>
      </w:numPr>
    </w:pPr>
  </w:style>
  <w:style w:type="paragraph" w:customStyle="1" w:styleId="Indent1Bodycopy1">
    <w:name w:val="Indent 1 Body copy 1"/>
    <w:basedOn w:val="Bodycopy1"/>
    <w:uiPriority w:val="12"/>
    <w:qFormat/>
    <w:rsid w:val="008F666E"/>
    <w:pPr>
      <w:tabs>
        <w:tab w:val="left" w:pos="900"/>
      </w:tabs>
      <w:ind w:left="900" w:hanging="540"/>
    </w:pPr>
  </w:style>
  <w:style w:type="paragraph" w:customStyle="1" w:styleId="Indent2Bodycopy1">
    <w:name w:val="Indent 2 Body copy 1"/>
    <w:basedOn w:val="Indent1Bodycopy1"/>
    <w:uiPriority w:val="12"/>
    <w:qFormat/>
    <w:rsid w:val="008F666E"/>
    <w:pPr>
      <w:tabs>
        <w:tab w:val="clear" w:pos="900"/>
        <w:tab w:val="left" w:pos="1080"/>
      </w:tabs>
      <w:ind w:left="1080"/>
    </w:pPr>
  </w:style>
  <w:style w:type="paragraph" w:customStyle="1" w:styleId="Indent3Bodycopy1">
    <w:name w:val="Indent 3 Body copy 1"/>
    <w:basedOn w:val="Indent2Bodycopy1"/>
    <w:uiPriority w:val="12"/>
    <w:qFormat/>
    <w:rsid w:val="008F666E"/>
    <w:pPr>
      <w:tabs>
        <w:tab w:val="clear" w:pos="1080"/>
        <w:tab w:val="left" w:pos="1260"/>
      </w:tabs>
      <w:ind w:left="1267" w:hanging="547"/>
    </w:pPr>
  </w:style>
  <w:style w:type="paragraph" w:customStyle="1" w:styleId="Indent4Bodycopy1">
    <w:name w:val="Indent 4 Body copy 1"/>
    <w:basedOn w:val="Indent3Bodycopy1"/>
    <w:uiPriority w:val="12"/>
    <w:qFormat/>
    <w:rsid w:val="008F666E"/>
    <w:pPr>
      <w:tabs>
        <w:tab w:val="clear" w:pos="1260"/>
        <w:tab w:val="left" w:pos="1440"/>
      </w:tabs>
      <w:ind w:left="1440"/>
    </w:pPr>
  </w:style>
  <w:style w:type="paragraph" w:customStyle="1" w:styleId="Indent5Bodycopy1">
    <w:name w:val="Indent 5 Body copy 1"/>
    <w:basedOn w:val="Indent4Bodycopy1"/>
    <w:uiPriority w:val="12"/>
    <w:qFormat/>
    <w:rsid w:val="008F666E"/>
    <w:pPr>
      <w:tabs>
        <w:tab w:val="clear" w:pos="1440"/>
        <w:tab w:val="left" w:pos="1620"/>
      </w:tabs>
      <w:ind w:left="1620"/>
    </w:pPr>
  </w:style>
  <w:style w:type="paragraph" w:customStyle="1" w:styleId="Indent1Bodycopy2">
    <w:name w:val="Indent 1 Body copy 2"/>
    <w:basedOn w:val="Indent1Bodycopy1"/>
    <w:uiPriority w:val="13"/>
    <w:qFormat/>
    <w:rsid w:val="008F666E"/>
    <w:rPr>
      <w:sz w:val="20"/>
    </w:rPr>
  </w:style>
  <w:style w:type="paragraph" w:customStyle="1" w:styleId="Indent2Bodycopy2">
    <w:name w:val="Indent 2 Body copy 2"/>
    <w:basedOn w:val="Indent2Bodycopy1"/>
    <w:uiPriority w:val="13"/>
    <w:qFormat/>
    <w:rsid w:val="008F666E"/>
    <w:rPr>
      <w:sz w:val="20"/>
    </w:rPr>
  </w:style>
  <w:style w:type="paragraph" w:customStyle="1" w:styleId="Indent3Bodycopy2">
    <w:name w:val="Indent 3 Body copy 2"/>
    <w:basedOn w:val="Indent3Bodycopy1"/>
    <w:uiPriority w:val="13"/>
    <w:qFormat/>
    <w:rsid w:val="008F666E"/>
    <w:rPr>
      <w:sz w:val="20"/>
    </w:rPr>
  </w:style>
  <w:style w:type="paragraph" w:customStyle="1" w:styleId="Indent4Bodycopy2">
    <w:name w:val="Indent 4 Body copy 2"/>
    <w:basedOn w:val="Indent4Bodycopy1"/>
    <w:uiPriority w:val="13"/>
    <w:qFormat/>
    <w:rsid w:val="008F666E"/>
    <w:rPr>
      <w:sz w:val="20"/>
    </w:rPr>
  </w:style>
  <w:style w:type="paragraph" w:customStyle="1" w:styleId="Indent5Bodycopy2">
    <w:name w:val="Indent 5 Body copy 2"/>
    <w:basedOn w:val="Indent5Bodycopy1"/>
    <w:uiPriority w:val="13"/>
    <w:qFormat/>
    <w:rsid w:val="008F666E"/>
    <w:rPr>
      <w:sz w:val="20"/>
    </w:rPr>
  </w:style>
  <w:style w:type="paragraph" w:styleId="Caption">
    <w:name w:val="caption"/>
    <w:basedOn w:val="Normal"/>
    <w:next w:val="Normal"/>
    <w:uiPriority w:val="35"/>
    <w:semiHidden/>
    <w:unhideWhenUsed/>
    <w:qFormat/>
    <w:locked/>
    <w:rsid w:val="00284783"/>
    <w:pPr>
      <w:spacing w:after="200" w:line="240" w:lineRule="auto"/>
    </w:pPr>
    <w:rPr>
      <w:i/>
      <w:iCs/>
      <w:color w:val="555555" w:themeColor="text2"/>
      <w:sz w:val="18"/>
      <w:szCs w:val="18"/>
    </w:rPr>
  </w:style>
  <w:style w:type="paragraph" w:styleId="Revision">
    <w:name w:val="Revision"/>
    <w:hidden/>
    <w:uiPriority w:val="99"/>
    <w:semiHidden/>
    <w:rsid w:val="00284783"/>
    <w:pPr>
      <w:spacing w:after="0" w:line="240" w:lineRule="auto"/>
    </w:pPr>
  </w:style>
  <w:style w:type="character" w:styleId="UnresolvedMention">
    <w:name w:val="Unresolved Mention"/>
    <w:basedOn w:val="DefaultParagraphFont"/>
    <w:uiPriority w:val="99"/>
    <w:semiHidden/>
    <w:unhideWhenUsed/>
    <w:rsid w:val="00284783"/>
    <w:rPr>
      <w:color w:val="605E5C"/>
      <w:shd w:val="clear" w:color="auto" w:fill="E1DFDD"/>
    </w:rPr>
  </w:style>
  <w:style w:type="paragraph" w:styleId="NormalWeb">
    <w:name w:val="Normal (Web)"/>
    <w:basedOn w:val="Normal"/>
    <w:uiPriority w:val="99"/>
    <w:semiHidden/>
    <w:unhideWhenUsed/>
    <w:locked/>
    <w:rsid w:val="007B5419"/>
    <w:rPr>
      <w:rFonts w:ascii="Times New Roman" w:hAnsi="Times New Roman" w:cs="Times New Roman"/>
      <w:sz w:val="24"/>
      <w:szCs w:val="24"/>
    </w:rPr>
  </w:style>
  <w:style w:type="paragraph" w:styleId="BodyText">
    <w:name w:val="Body Text"/>
    <w:basedOn w:val="Normal"/>
    <w:link w:val="BodyTextChar"/>
    <w:uiPriority w:val="99"/>
    <w:semiHidden/>
    <w:unhideWhenUsed/>
    <w:locked/>
    <w:rsid w:val="00E944CD"/>
    <w:pPr>
      <w:spacing w:after="120"/>
    </w:pPr>
  </w:style>
  <w:style w:type="character" w:customStyle="1" w:styleId="BodyTextChar">
    <w:name w:val="Body Text Char"/>
    <w:basedOn w:val="DefaultParagraphFont"/>
    <w:link w:val="BodyText"/>
    <w:uiPriority w:val="99"/>
    <w:semiHidden/>
    <w:rsid w:val="00E944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362406">
      <w:bodyDiv w:val="1"/>
      <w:marLeft w:val="0"/>
      <w:marRight w:val="0"/>
      <w:marTop w:val="0"/>
      <w:marBottom w:val="0"/>
      <w:divBdr>
        <w:top w:val="none" w:sz="0" w:space="0" w:color="auto"/>
        <w:left w:val="none" w:sz="0" w:space="0" w:color="auto"/>
        <w:bottom w:val="none" w:sz="0" w:space="0" w:color="auto"/>
        <w:right w:val="none" w:sz="0" w:space="0" w:color="auto"/>
      </w:divBdr>
    </w:div>
    <w:div w:id="925579842">
      <w:bodyDiv w:val="1"/>
      <w:marLeft w:val="0"/>
      <w:marRight w:val="0"/>
      <w:marTop w:val="0"/>
      <w:marBottom w:val="0"/>
      <w:divBdr>
        <w:top w:val="none" w:sz="0" w:space="0" w:color="auto"/>
        <w:left w:val="none" w:sz="0" w:space="0" w:color="auto"/>
        <w:bottom w:val="none" w:sz="0" w:space="0" w:color="auto"/>
        <w:right w:val="none" w:sz="0" w:space="0" w:color="auto"/>
      </w:divBdr>
    </w:div>
    <w:div w:id="962540575">
      <w:bodyDiv w:val="1"/>
      <w:marLeft w:val="0"/>
      <w:marRight w:val="0"/>
      <w:marTop w:val="0"/>
      <w:marBottom w:val="0"/>
      <w:divBdr>
        <w:top w:val="none" w:sz="0" w:space="0" w:color="auto"/>
        <w:left w:val="none" w:sz="0" w:space="0" w:color="auto"/>
        <w:bottom w:val="none" w:sz="0" w:space="0" w:color="auto"/>
        <w:right w:val="none" w:sz="0" w:space="0" w:color="auto"/>
      </w:divBdr>
    </w:div>
    <w:div w:id="1001160582">
      <w:bodyDiv w:val="1"/>
      <w:marLeft w:val="0"/>
      <w:marRight w:val="0"/>
      <w:marTop w:val="0"/>
      <w:marBottom w:val="0"/>
      <w:divBdr>
        <w:top w:val="none" w:sz="0" w:space="0" w:color="auto"/>
        <w:left w:val="none" w:sz="0" w:space="0" w:color="auto"/>
        <w:bottom w:val="none" w:sz="0" w:space="0" w:color="auto"/>
        <w:right w:val="none" w:sz="0" w:space="0" w:color="auto"/>
      </w:divBdr>
    </w:div>
    <w:div w:id="1017805045">
      <w:bodyDiv w:val="1"/>
      <w:marLeft w:val="0"/>
      <w:marRight w:val="0"/>
      <w:marTop w:val="0"/>
      <w:marBottom w:val="0"/>
      <w:divBdr>
        <w:top w:val="none" w:sz="0" w:space="0" w:color="auto"/>
        <w:left w:val="none" w:sz="0" w:space="0" w:color="auto"/>
        <w:bottom w:val="none" w:sz="0" w:space="0" w:color="auto"/>
        <w:right w:val="none" w:sz="0" w:space="0" w:color="auto"/>
      </w:divBdr>
    </w:div>
    <w:div w:id="1355109450">
      <w:bodyDiv w:val="1"/>
      <w:marLeft w:val="0"/>
      <w:marRight w:val="0"/>
      <w:marTop w:val="0"/>
      <w:marBottom w:val="0"/>
      <w:divBdr>
        <w:top w:val="none" w:sz="0" w:space="0" w:color="auto"/>
        <w:left w:val="none" w:sz="0" w:space="0" w:color="auto"/>
        <w:bottom w:val="none" w:sz="0" w:space="0" w:color="auto"/>
        <w:right w:val="none" w:sz="0" w:space="0" w:color="auto"/>
      </w:divBdr>
    </w:div>
    <w:div w:id="1877741834">
      <w:bodyDiv w:val="1"/>
      <w:marLeft w:val="0"/>
      <w:marRight w:val="0"/>
      <w:marTop w:val="0"/>
      <w:marBottom w:val="0"/>
      <w:divBdr>
        <w:top w:val="none" w:sz="0" w:space="0" w:color="auto"/>
        <w:left w:val="none" w:sz="0" w:space="0" w:color="auto"/>
        <w:bottom w:val="none" w:sz="0" w:space="0" w:color="auto"/>
        <w:right w:val="none" w:sz="0" w:space="0" w:color="auto"/>
      </w:divBdr>
    </w:div>
    <w:div w:id="1880311939">
      <w:bodyDiv w:val="1"/>
      <w:marLeft w:val="0"/>
      <w:marRight w:val="0"/>
      <w:marTop w:val="0"/>
      <w:marBottom w:val="0"/>
      <w:divBdr>
        <w:top w:val="none" w:sz="0" w:space="0" w:color="auto"/>
        <w:left w:val="none" w:sz="0" w:space="0" w:color="auto"/>
        <w:bottom w:val="none" w:sz="0" w:space="0" w:color="auto"/>
        <w:right w:val="none" w:sz="0" w:space="0" w:color="auto"/>
      </w:divBdr>
    </w:div>
    <w:div w:id="207357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depublishing.com/cgi-bin/rcw.pl?cite=84.14.020"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Berk\R0010681%20Commerce%20MFTE%20Study%202021%20-%20General\05%20Drafts\Final%20Draft\LegReport_Template_MultiPage_v3_2.dotx" TargetMode="External"/></Relationships>
</file>

<file path=word/theme/theme1.xml><?xml version="1.0" encoding="utf-8"?>
<a:theme xmlns:a="http://schemas.openxmlformats.org/drawingml/2006/main" name="Office Theme">
  <a:themeElements>
    <a:clrScheme name="Commerce Primary">
      <a:dk1>
        <a:srgbClr val="555555"/>
      </a:dk1>
      <a:lt1>
        <a:srgbClr val="FFFFFF"/>
      </a:lt1>
      <a:dk2>
        <a:srgbClr val="555555"/>
      </a:dk2>
      <a:lt2>
        <a:srgbClr val="E6E6E6"/>
      </a:lt2>
      <a:accent1>
        <a:srgbClr val="00BCE8"/>
      </a:accent1>
      <a:accent2>
        <a:srgbClr val="EA5F14"/>
      </a:accent2>
      <a:accent3>
        <a:srgbClr val="BBCE00"/>
      </a:accent3>
      <a:accent4>
        <a:srgbClr val="9B0059"/>
      </a:accent4>
      <a:accent5>
        <a:srgbClr val="6E767D"/>
      </a:accent5>
      <a:accent6>
        <a:srgbClr val="0A82A0"/>
      </a:accent6>
      <a:hlink>
        <a:srgbClr val="0A82A0"/>
      </a:hlink>
      <a:folHlink>
        <a:srgbClr val="6E76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0CE6FB6-4997-4F0C-BC63-E2551EC30C82}">
  <we:reference id="wa200000368" version="1.0.0.0" store="en-US" storeType="OMEX"/>
  <we:alternateReferences>
    <we:reference id="wa200000368"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019EF67426C44A98206B10FA10D365" ma:contentTypeVersion="13" ma:contentTypeDescription="Create a new document." ma:contentTypeScope="" ma:versionID="6e74b98b9787b956198bcc982aef7d68">
  <xsd:schema xmlns:xsd="http://www.w3.org/2001/XMLSchema" xmlns:xs="http://www.w3.org/2001/XMLSchema" xmlns:p="http://schemas.microsoft.com/office/2006/metadata/properties" xmlns:ns2="40556035-bc24-4709-a211-642abb8ec8a1" xmlns:ns3="dbbba500-1f8c-4749-8f19-778797e54488" targetNamespace="http://schemas.microsoft.com/office/2006/metadata/properties" ma:root="true" ma:fieldsID="5e537f2e9efd98bd65c497d6c2c94366" ns2:_="" ns3:_="">
    <xsd:import namespace="40556035-bc24-4709-a211-642abb8ec8a1"/>
    <xsd:import namespace="dbbba500-1f8c-4749-8f19-778797e5448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556035-bc24-4709-a211-642abb8ec8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2328229-9189-4518-890c-0ed38d53bbf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bba500-1f8c-4749-8f19-778797e5448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a9a7ee8-98e6-41dd-b5f9-5531ff1f4aca}" ma:internalName="TaxCatchAll" ma:readOnly="false" ma:showField="CatchAllData" ma:web="dbbba500-1f8c-4749-8f19-778797e544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ReportTitle</b:Tag>
    <b:RefOrder>1</b:RefOrder>
  </b:Source>
  <b:Source xmlns:b="http://schemas.openxmlformats.org/officeDocument/2006/bibliography" xmlns="http://schemas.openxmlformats.org/officeDocument/2006/bibliography">
    <b:Tag>Placeholder1</b:Tag>
    <b:RefOrder>2</b:RefOrder>
  </b:Source>
  <b:Source xmlns:b="http://schemas.openxmlformats.org/officeDocument/2006/bibliography" xmlns="http://schemas.openxmlformats.org/officeDocument/2006/bibliography">
    <b:Tag>Date</b:Tag>
    <b:RefOrder>3</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0556035-bc24-4709-a211-642abb8ec8a1">
      <Terms xmlns="http://schemas.microsoft.com/office/infopath/2007/PartnerControls"/>
    </lcf76f155ced4ddcb4097134ff3c332f>
    <TaxCatchAll xmlns="dbbba500-1f8c-4749-8f19-778797e54488"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8B63F5-5D6D-4182-A789-B3879DB05771}"/>
</file>

<file path=customXml/itemProps3.xml><?xml version="1.0" encoding="utf-8"?>
<ds:datastoreItem xmlns:ds="http://schemas.openxmlformats.org/officeDocument/2006/customXml" ds:itemID="{18AC1572-950E-48C9-BE33-15F4D584E879}">
  <ds:schemaRefs>
    <ds:schemaRef ds:uri="http://schemas.openxmlformats.org/officeDocument/2006/bibliography"/>
  </ds:schemaRefs>
</ds:datastoreItem>
</file>

<file path=customXml/itemProps4.xml><?xml version="1.0" encoding="utf-8"?>
<ds:datastoreItem xmlns:ds="http://schemas.openxmlformats.org/officeDocument/2006/customXml" ds:itemID="{8C312588-4FAE-48C6-8B0A-263F872D906A}">
  <ds:schemaRefs>
    <ds:schemaRef ds:uri="http://schemas.microsoft.com/sharepoint/v3/contenttype/forms"/>
  </ds:schemaRefs>
</ds:datastoreItem>
</file>

<file path=customXml/itemProps5.xml><?xml version="1.0" encoding="utf-8"?>
<ds:datastoreItem xmlns:ds="http://schemas.openxmlformats.org/officeDocument/2006/customXml" ds:itemID="{795BBA03-177F-4946-8B8F-A69FF2D63DD6}"/>
</file>

<file path=docProps/app.xml><?xml version="1.0" encoding="utf-8"?>
<Properties xmlns="http://schemas.openxmlformats.org/officeDocument/2006/extended-properties" xmlns:vt="http://schemas.openxmlformats.org/officeDocument/2006/docPropsVTypes">
  <Template>LegReport_Template_MultiPage_v3_2</Template>
  <TotalTime>11</TotalTime>
  <Pages>1</Pages>
  <Words>1482</Words>
  <Characters>8453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Legistlative Report v3.2</vt:lpstr>
    </vt:vector>
  </TitlesOfParts>
  <Company>Washington State Department of Commerce</Company>
  <LinksUpToDate>false</LinksUpToDate>
  <CharactersWithSpaces>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ghjg</dc:subject>
  <dc:creator>bjorn</dc:creator>
  <cp:keywords>Commerce, Department of Commerce, WA, Dept. of Commerce, WA, Washington state, Strengthening communities, community, help</cp:keywords>
  <dc:description/>
  <cp:lastModifiedBy>Ryan Windish</cp:lastModifiedBy>
  <cp:revision>6</cp:revision>
  <cp:lastPrinted>2019-05-28T17:23:00Z</cp:lastPrinted>
  <dcterms:created xsi:type="dcterms:W3CDTF">2022-10-12T21:30:00Z</dcterms:created>
  <dcterms:modified xsi:type="dcterms:W3CDTF">2022-10-12T22:23:00Z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0x01010029019EF67426C44A98206B10FA10D365</vt:lpwstr>
  </property>
  <property fmtid="{D5CDD505-2E9C-101B-9397-08002B2CF9AE}" pid="3" name="_ExtendedDescription">
    <vt:lpwstr/>
  </property>
  <property fmtid="{D5CDD505-2E9C-101B-9397-08002B2CF9AE}" pid="4" name="DocumentSetDescription">
    <vt:lpwstr/>
  </property>
  <property fmtid="{D5CDD505-2E9C-101B-9397-08002B2CF9AE}" pid="5" name="MediaServiceImageTags">
    <vt:lpwstr/>
  </property>
</Properties>
</file>